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A16" w:rsidRPr="004C1641" w:rsidRDefault="00197A16" w:rsidP="004C16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197A16" w:rsidRPr="00A809F8" w:rsidRDefault="00197A16" w:rsidP="00A809F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197A16" w:rsidRPr="00A809F8" w:rsidRDefault="00197A16" w:rsidP="00A809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eastAsia="en-US"/>
        </w:rPr>
      </w:pPr>
      <w:r w:rsidRPr="00A809F8">
        <w:rPr>
          <w:rFonts w:ascii="Times New Roman" w:hAnsi="Times New Roman" w:cs="Times New Roman"/>
          <w:b/>
          <w:bCs/>
          <w:sz w:val="30"/>
          <w:szCs w:val="30"/>
          <w:lang w:eastAsia="en-US"/>
        </w:rPr>
        <w:t>АДМИНИСТРАЦИЯ ГОРОДА АЗОВА</w:t>
      </w:r>
    </w:p>
    <w:p w:rsidR="00197A16" w:rsidRPr="00A809F8" w:rsidRDefault="00197A16" w:rsidP="00A809F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eastAsia="en-US"/>
        </w:rPr>
      </w:pPr>
    </w:p>
    <w:p w:rsidR="00197A16" w:rsidRPr="00A809F8" w:rsidRDefault="00197A16" w:rsidP="00A809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eastAsia="en-US"/>
        </w:rPr>
      </w:pPr>
      <w:r w:rsidRPr="00A809F8">
        <w:rPr>
          <w:rFonts w:ascii="Times New Roman" w:hAnsi="Times New Roman" w:cs="Times New Roman"/>
          <w:b/>
          <w:bCs/>
          <w:sz w:val="30"/>
          <w:szCs w:val="30"/>
          <w:lang w:eastAsia="en-US"/>
        </w:rPr>
        <w:t>ПОСТАНОВЛЕНИЕ</w:t>
      </w:r>
    </w:p>
    <w:p w:rsidR="00197A16" w:rsidRPr="00A809F8" w:rsidRDefault="00197A16" w:rsidP="00A809F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197A16" w:rsidRPr="00A809F8" w:rsidRDefault="00197A16" w:rsidP="00A809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809F8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______2026</w:t>
      </w:r>
      <w:r w:rsidRPr="00A809F8">
        <w:rPr>
          <w:rFonts w:ascii="Times New Roman" w:hAnsi="Times New Roman" w:cs="Times New Roman"/>
          <w:sz w:val="28"/>
          <w:szCs w:val="28"/>
          <w:lang w:eastAsia="en-US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en-US"/>
        </w:rPr>
        <w:t>___</w:t>
      </w:r>
    </w:p>
    <w:p w:rsidR="00197A16" w:rsidRPr="00A809F8" w:rsidRDefault="00197A16" w:rsidP="00A809F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197A16" w:rsidRPr="00A809F8" w:rsidRDefault="00197A16" w:rsidP="00A809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809F8">
        <w:rPr>
          <w:rFonts w:ascii="Times New Roman" w:hAnsi="Times New Roman" w:cs="Times New Roman"/>
          <w:sz w:val="28"/>
          <w:szCs w:val="28"/>
          <w:lang w:eastAsia="en-US"/>
        </w:rPr>
        <w:t>г. Азов</w:t>
      </w:r>
    </w:p>
    <w:p w:rsidR="00197A16" w:rsidRDefault="00197A16" w:rsidP="00145651">
      <w:pPr>
        <w:pStyle w:val="NoSpacing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197A16" w:rsidRDefault="00197A16" w:rsidP="00145651">
      <w:pPr>
        <w:pStyle w:val="NoSpacing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145651">
        <w:rPr>
          <w:rFonts w:ascii="Times New Roman" w:hAnsi="Times New Roman" w:cs="Times New Roman"/>
          <w:b/>
          <w:bCs/>
          <w:kern w:val="2"/>
          <w:sz w:val="28"/>
          <w:szCs w:val="28"/>
        </w:rPr>
        <w:t>О внесении изменений в постановление</w:t>
      </w:r>
    </w:p>
    <w:p w:rsidR="00197A16" w:rsidRPr="00145651" w:rsidRDefault="00197A16" w:rsidP="00145651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5651">
        <w:rPr>
          <w:rFonts w:ascii="Times New Roman" w:hAnsi="Times New Roman" w:cs="Times New Roman"/>
          <w:b/>
          <w:bCs/>
          <w:kern w:val="2"/>
          <w:sz w:val="28"/>
          <w:szCs w:val="28"/>
        </w:rPr>
        <w:t>Администрации города Азова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</w:t>
      </w:r>
      <w:r w:rsidRPr="00145651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от </w:t>
      </w:r>
      <w:r w:rsidRPr="00BD272D">
        <w:rPr>
          <w:rFonts w:ascii="Times New Roman" w:hAnsi="Times New Roman" w:cs="Times New Roman"/>
          <w:b/>
          <w:bCs/>
          <w:sz w:val="28"/>
          <w:szCs w:val="28"/>
        </w:rPr>
        <w:t>13.11.2018 № 2470</w:t>
      </w:r>
    </w:p>
    <w:p w:rsidR="00197A16" w:rsidRDefault="00197A16" w:rsidP="00145651">
      <w:pPr>
        <w:pStyle w:val="NoSpac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97A16" w:rsidRPr="00BD272D" w:rsidRDefault="00197A16" w:rsidP="00A809F8">
      <w:pPr>
        <w:pStyle w:val="BodyTextIndent2"/>
        <w:rPr>
          <w:rFonts w:ascii="Times New Roman" w:hAnsi="Times New Roman" w:cs="Times New Roman"/>
        </w:rPr>
      </w:pPr>
      <w:r w:rsidRPr="00BD272D">
        <w:rPr>
          <w:rFonts w:ascii="Times New Roman" w:hAnsi="Times New Roman" w:cs="Times New Roman"/>
        </w:rPr>
        <w:t>В целях приведения нормативного правового акта Администрации города Азова в соответствие с действующим законодательством</w:t>
      </w:r>
      <w:r>
        <w:rPr>
          <w:rFonts w:ascii="Times New Roman" w:hAnsi="Times New Roman" w:cs="Times New Roman"/>
        </w:rPr>
        <w:t xml:space="preserve"> </w:t>
      </w:r>
      <w:r w:rsidRPr="00BD272D">
        <w:rPr>
          <w:rFonts w:ascii="Times New Roman" w:hAnsi="Times New Roman" w:cs="Times New Roman"/>
        </w:rPr>
        <w:t xml:space="preserve">Администрация города Азова </w:t>
      </w:r>
      <w:r w:rsidRPr="00BD272D">
        <w:rPr>
          <w:rFonts w:ascii="Times New Roman" w:hAnsi="Times New Roman" w:cs="Times New Roman"/>
          <w:b/>
          <w:bCs/>
        </w:rPr>
        <w:t>п о с т а н о в л я е т</w:t>
      </w:r>
      <w:r w:rsidRPr="00BD272D">
        <w:rPr>
          <w:rFonts w:ascii="Times New Roman" w:hAnsi="Times New Roman" w:cs="Times New Roman"/>
        </w:rPr>
        <w:t>:</w:t>
      </w:r>
    </w:p>
    <w:p w:rsidR="00197A16" w:rsidRPr="00145651" w:rsidRDefault="00197A16" w:rsidP="00A809F8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97A16" w:rsidRPr="00BD272D" w:rsidRDefault="00197A16" w:rsidP="00A80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2D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Азова от 13.11.2018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D272D">
        <w:rPr>
          <w:rFonts w:ascii="Times New Roman" w:hAnsi="Times New Roman" w:cs="Times New Roman"/>
          <w:sz w:val="28"/>
          <w:szCs w:val="28"/>
        </w:rPr>
        <w:t>№ 2470 «О нормативах финансовых затрат и правилах расчета размера бюджетных ассигнований бюджета города Азова на капитальный ремонт, ремонт и содержание автомобильных дорог общего пользования местного значения»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D272D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197A16" w:rsidRPr="00BD272D" w:rsidRDefault="00197A16" w:rsidP="00A809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Pr="00BD272D" w:rsidRDefault="00197A16" w:rsidP="00A80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2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D272D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>вступает в силу со дня подписания и </w:t>
      </w:r>
      <w:r w:rsidRPr="00BD272D">
        <w:rPr>
          <w:rFonts w:ascii="Times New Roman" w:hAnsi="Times New Roman" w:cs="Times New Roman"/>
          <w:sz w:val="28"/>
          <w:szCs w:val="28"/>
        </w:rPr>
        <w:t>подлежит официальному опубликованию.</w:t>
      </w:r>
    </w:p>
    <w:p w:rsidR="00197A16" w:rsidRDefault="00197A16" w:rsidP="00A80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Default="00197A16" w:rsidP="00A80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2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D272D">
        <w:rPr>
          <w:rFonts w:ascii="Times New Roman" w:hAnsi="Times New Roman" w:cs="Times New Roman"/>
          <w:sz w:val="28"/>
          <w:szCs w:val="28"/>
        </w:rPr>
        <w:t>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197A16" w:rsidRPr="00BD272D" w:rsidRDefault="00197A16" w:rsidP="00A80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Default="00197A16" w:rsidP="00A80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2D">
        <w:rPr>
          <w:rFonts w:ascii="Times New Roman" w:hAnsi="Times New Roman" w:cs="Times New Roman"/>
          <w:sz w:val="28"/>
          <w:szCs w:val="28"/>
        </w:rPr>
        <w:t xml:space="preserve">4. Контроль за исполнением постановления возложить на заместителя главы администрации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D272D">
        <w:rPr>
          <w:rFonts w:ascii="Times New Roman" w:hAnsi="Times New Roman" w:cs="Times New Roman"/>
          <w:sz w:val="28"/>
          <w:szCs w:val="28"/>
        </w:rPr>
        <w:t xml:space="preserve"> начальника Управления ЖКХ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A16" w:rsidRDefault="00197A16" w:rsidP="00A80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Default="00197A16" w:rsidP="00A809F8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Default="00197A16" w:rsidP="00A809F8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Default="00197A16" w:rsidP="00A809F8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1112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1123C">
        <w:rPr>
          <w:rFonts w:ascii="Times New Roman" w:hAnsi="Times New Roman" w:cs="Times New Roman"/>
          <w:sz w:val="28"/>
          <w:szCs w:val="28"/>
        </w:rPr>
        <w:t xml:space="preserve">рода Азова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И.В. Головнев</w:t>
      </w:r>
    </w:p>
    <w:p w:rsidR="00197A16" w:rsidRDefault="00197A16" w:rsidP="00A809F8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Default="00197A16" w:rsidP="00A809F8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Default="00197A16" w:rsidP="00A809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Pr="0011123C" w:rsidRDefault="00197A16" w:rsidP="00A809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23C">
        <w:rPr>
          <w:rFonts w:ascii="Times New Roman" w:hAnsi="Times New Roman" w:cs="Times New Roman"/>
          <w:sz w:val="28"/>
          <w:szCs w:val="28"/>
        </w:rPr>
        <w:t>Постановление вносит</w:t>
      </w:r>
    </w:p>
    <w:p w:rsidR="00197A16" w:rsidRDefault="00197A16" w:rsidP="00A809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23C">
        <w:rPr>
          <w:rFonts w:ascii="Times New Roman" w:hAnsi="Times New Roman" w:cs="Times New Roman"/>
          <w:sz w:val="28"/>
          <w:szCs w:val="28"/>
        </w:rPr>
        <w:t>Управление жилищно-коммунального</w:t>
      </w:r>
    </w:p>
    <w:p w:rsidR="00197A16" w:rsidRDefault="00197A16" w:rsidP="00A809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23C">
        <w:rPr>
          <w:rFonts w:ascii="Times New Roman" w:hAnsi="Times New Roman" w:cs="Times New Roman"/>
          <w:sz w:val="28"/>
          <w:szCs w:val="28"/>
        </w:rPr>
        <w:t>хозяйства администрации города Азова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97A16" w:rsidRPr="003326DD" w:rsidRDefault="00197A16" w:rsidP="00C27503">
      <w:pPr>
        <w:snapToGrid w:val="0"/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3326DD">
        <w:rPr>
          <w:rFonts w:ascii="Times New Roman" w:hAnsi="Times New Roman" w:cs="Times New Roman"/>
          <w:sz w:val="28"/>
          <w:szCs w:val="28"/>
        </w:rPr>
        <w:t>Приложение</w:t>
      </w:r>
    </w:p>
    <w:p w:rsidR="00197A16" w:rsidRPr="003326DD" w:rsidRDefault="00197A16" w:rsidP="00C27503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3326DD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197A16" w:rsidRPr="003326DD" w:rsidRDefault="00197A16" w:rsidP="00C27503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326DD">
        <w:rPr>
          <w:rFonts w:ascii="Times New Roman" w:hAnsi="Times New Roman" w:cs="Times New Roman"/>
          <w:sz w:val="28"/>
          <w:szCs w:val="28"/>
        </w:rPr>
        <w:t>дминистрации города Азова</w:t>
      </w:r>
    </w:p>
    <w:p w:rsidR="00197A16" w:rsidRDefault="00197A16" w:rsidP="00C27503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______2026 № ___</w:t>
      </w:r>
    </w:p>
    <w:p w:rsidR="00197A16" w:rsidRDefault="00197A16" w:rsidP="00262A2C">
      <w:pPr>
        <w:pStyle w:val="NoSpac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97A16" w:rsidRPr="0005153A" w:rsidRDefault="00197A16" w:rsidP="00C851C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5153A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зменения</w:t>
      </w:r>
      <w:r w:rsidRPr="0005153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</w:p>
    <w:p w:rsidR="00197A16" w:rsidRDefault="00197A16" w:rsidP="00C851C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вносимые в постановление А</w:t>
      </w:r>
      <w:r w:rsidRPr="000515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дминистрации города Азова от 13.11.2018 </w:t>
      </w:r>
    </w:p>
    <w:p w:rsidR="00197A16" w:rsidRDefault="00197A16" w:rsidP="00C851C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5153A">
        <w:rPr>
          <w:rFonts w:ascii="Times New Roman" w:hAnsi="Times New Roman" w:cs="Times New Roman"/>
          <w:b w:val="0"/>
          <w:bCs w:val="0"/>
          <w:sz w:val="28"/>
          <w:szCs w:val="28"/>
        </w:rPr>
        <w:t>№ 2470</w:t>
      </w:r>
      <w:r w:rsidRPr="0005153A">
        <w:rPr>
          <w:rFonts w:ascii="Times New Roman" w:hAnsi="Times New Roman" w:cs="Times New Roman"/>
          <w:b w:val="0"/>
          <w:bCs w:val="0"/>
        </w:rPr>
        <w:t xml:space="preserve"> «</w:t>
      </w:r>
      <w:r w:rsidRPr="0005153A">
        <w:rPr>
          <w:rFonts w:ascii="Times New Roman" w:hAnsi="Times New Roman" w:cs="Times New Roman"/>
          <w:b w:val="0"/>
          <w:bCs w:val="0"/>
          <w:sz w:val="28"/>
          <w:szCs w:val="28"/>
        </w:rPr>
        <w:t>О нормативах финансовых затрат и правилах расчета размера бюджетных ассигнований бюджета города Азова на капитальный ремонт, ремонт и содержание автомобильных дорог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5153A">
        <w:rPr>
          <w:rFonts w:ascii="Times New Roman" w:hAnsi="Times New Roman" w:cs="Times New Roman"/>
          <w:b w:val="0"/>
          <w:bCs w:val="0"/>
          <w:sz w:val="28"/>
          <w:szCs w:val="28"/>
        </w:rPr>
        <w:t>общего пользования</w:t>
      </w:r>
    </w:p>
    <w:p w:rsidR="00197A16" w:rsidRPr="0005153A" w:rsidRDefault="00197A16" w:rsidP="00C851C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5153A">
        <w:rPr>
          <w:rFonts w:ascii="Times New Roman" w:hAnsi="Times New Roman" w:cs="Times New Roman"/>
          <w:b w:val="0"/>
          <w:bCs w:val="0"/>
          <w:sz w:val="28"/>
          <w:szCs w:val="28"/>
        </w:rPr>
        <w:t>местного значения</w:t>
      </w:r>
      <w:r w:rsidRPr="0005153A">
        <w:rPr>
          <w:rFonts w:ascii="Times New Roman" w:hAnsi="Times New Roman" w:cs="Times New Roman"/>
          <w:b w:val="0"/>
          <w:bCs w:val="0"/>
        </w:rPr>
        <w:t>»</w:t>
      </w:r>
    </w:p>
    <w:p w:rsidR="00197A16" w:rsidRDefault="00197A16" w:rsidP="00C851CE">
      <w:pPr>
        <w:pStyle w:val="ConsPlusNormal"/>
        <w:jc w:val="both"/>
      </w:pPr>
    </w:p>
    <w:p w:rsidR="00197A16" w:rsidRPr="0071279E" w:rsidRDefault="00197A16" w:rsidP="00C851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279E">
        <w:rPr>
          <w:rFonts w:ascii="Times New Roman" w:hAnsi="Times New Roman" w:cs="Times New Roman"/>
          <w:sz w:val="28"/>
          <w:szCs w:val="28"/>
        </w:rPr>
        <w:t>1. В приложении:</w:t>
      </w:r>
    </w:p>
    <w:p w:rsidR="00197A16" w:rsidRPr="0071279E" w:rsidRDefault="00197A16" w:rsidP="00C851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279E">
        <w:rPr>
          <w:rFonts w:ascii="Times New Roman" w:hAnsi="Times New Roman" w:cs="Times New Roman"/>
          <w:sz w:val="28"/>
          <w:szCs w:val="28"/>
        </w:rPr>
        <w:t>1.1. Таблицу № 1 изложить в редакции:</w:t>
      </w:r>
    </w:p>
    <w:p w:rsidR="00197A16" w:rsidRPr="0071279E" w:rsidRDefault="00197A16" w:rsidP="00C851C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71279E">
        <w:rPr>
          <w:rFonts w:ascii="Times New Roman" w:hAnsi="Times New Roman" w:cs="Times New Roman"/>
          <w:sz w:val="28"/>
          <w:szCs w:val="28"/>
        </w:rPr>
        <w:t>«Таблица № 1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43"/>
        <w:gridCol w:w="3764"/>
        <w:gridCol w:w="3379"/>
      </w:tblGrid>
      <w:tr w:rsidR="00197A16" w:rsidRPr="0071279E">
        <w:tc>
          <w:tcPr>
            <w:tcW w:w="2143" w:type="dxa"/>
            <w:vMerge w:val="restart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7143" w:type="dxa"/>
            <w:gridSpan w:val="2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197A16" w:rsidRPr="0071279E">
        <w:tc>
          <w:tcPr>
            <w:tcW w:w="2143" w:type="dxa"/>
            <w:vMerge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7127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кап.рем.</w:t>
            </w: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, километров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7127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кап.р.д. 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0,7445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0,009502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0,750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0,004399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2,170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0,0015886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0,680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0,01641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3,720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0,0087498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3,370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0,003405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3764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3764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197A16" w:rsidRPr="0071279E" w:rsidRDefault="00197A16" w:rsidP="00C851CE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71279E">
        <w:rPr>
          <w:rFonts w:ascii="Times New Roman" w:hAnsi="Times New Roman" w:cs="Times New Roman"/>
          <w:sz w:val="28"/>
          <w:szCs w:val="28"/>
        </w:rPr>
        <w:t>»</w:t>
      </w:r>
    </w:p>
    <w:p w:rsidR="00197A16" w:rsidRDefault="00197A16" w:rsidP="00C851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Pr="0071279E" w:rsidRDefault="00197A16" w:rsidP="00C851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279E">
        <w:rPr>
          <w:rFonts w:ascii="Times New Roman" w:hAnsi="Times New Roman" w:cs="Times New Roman"/>
          <w:sz w:val="28"/>
          <w:szCs w:val="28"/>
        </w:rPr>
        <w:t>1.2. Таблицу № 2 изложить в редакции:</w:t>
      </w:r>
    </w:p>
    <w:p w:rsidR="00197A16" w:rsidRPr="0071279E" w:rsidRDefault="00197A16" w:rsidP="00A809F8">
      <w:pPr>
        <w:spacing w:after="0" w:line="240" w:lineRule="auto"/>
        <w:ind w:right="425"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1279E">
        <w:rPr>
          <w:rFonts w:ascii="Times New Roman" w:hAnsi="Times New Roman" w:cs="Times New Roman"/>
          <w:sz w:val="28"/>
          <w:szCs w:val="28"/>
        </w:rPr>
        <w:t>«Таблица № 2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43"/>
        <w:gridCol w:w="3764"/>
        <w:gridCol w:w="3379"/>
      </w:tblGrid>
      <w:tr w:rsidR="00197A16" w:rsidRPr="0071279E">
        <w:tc>
          <w:tcPr>
            <w:tcW w:w="2143" w:type="dxa"/>
            <w:vMerge w:val="restart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7143" w:type="dxa"/>
            <w:gridSpan w:val="2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197A16" w:rsidRPr="0071279E">
        <w:tc>
          <w:tcPr>
            <w:tcW w:w="2143" w:type="dxa"/>
            <w:vMerge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7127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р.д.</w:t>
            </w: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, километров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127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р.д.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1,619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0,005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3,213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0,0057913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4,009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0,0048402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764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3764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97A16" w:rsidRPr="0071279E">
        <w:tc>
          <w:tcPr>
            <w:tcW w:w="2143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3764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79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197A16" w:rsidRDefault="00197A16" w:rsidP="00983658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</w:p>
    <w:p w:rsidR="00197A16" w:rsidRDefault="00197A16" w:rsidP="00C851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Pr="0071279E" w:rsidRDefault="00197A16" w:rsidP="00C851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279E">
        <w:rPr>
          <w:rFonts w:ascii="Times New Roman" w:hAnsi="Times New Roman" w:cs="Times New Roman"/>
          <w:sz w:val="28"/>
          <w:szCs w:val="28"/>
        </w:rPr>
        <w:t>1.3. Таблицу № 3 изложить в редакции:</w:t>
      </w:r>
    </w:p>
    <w:p w:rsidR="00197A16" w:rsidRPr="0071279E" w:rsidRDefault="00197A16" w:rsidP="00C851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Pr="0071279E" w:rsidRDefault="00197A16" w:rsidP="00C851C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127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«Таблица № 3</w:t>
      </w:r>
    </w:p>
    <w:p w:rsidR="00197A16" w:rsidRPr="0071279E" w:rsidRDefault="00197A16" w:rsidP="00C851CE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43"/>
        <w:gridCol w:w="6045"/>
      </w:tblGrid>
      <w:tr w:rsidR="00197A16" w:rsidRPr="0071279E">
        <w:trPr>
          <w:trHeight w:val="519"/>
        </w:trPr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6045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поправочный коэффициент, К</w:t>
            </w:r>
            <w:r w:rsidRPr="007127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с.д. 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6045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0,1657173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6045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0,3860066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6045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0,3720916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6045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0,4139472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6045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0,4236815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6045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0,4123014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279E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6045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0,4252487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6045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0,3724667</w:t>
            </w:r>
          </w:p>
        </w:tc>
      </w:tr>
      <w:tr w:rsidR="00197A16" w:rsidRPr="0071279E">
        <w:tc>
          <w:tcPr>
            <w:tcW w:w="2143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6045" w:type="dxa"/>
          </w:tcPr>
          <w:p w:rsidR="00197A16" w:rsidRPr="0071279E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0,4481503</w:t>
            </w:r>
          </w:p>
        </w:tc>
      </w:tr>
      <w:tr w:rsidR="00197A16" w:rsidRPr="0071279E">
        <w:tc>
          <w:tcPr>
            <w:tcW w:w="2143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6045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0,5035529</w:t>
            </w:r>
          </w:p>
        </w:tc>
      </w:tr>
      <w:tr w:rsidR="00197A16" w:rsidRPr="0071279E">
        <w:tc>
          <w:tcPr>
            <w:tcW w:w="2143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6045" w:type="dxa"/>
          </w:tcPr>
          <w:p w:rsidR="00197A16" w:rsidRDefault="00197A16" w:rsidP="00C85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0,4913853</w:t>
            </w:r>
            <w:bookmarkStart w:id="0" w:name="_GoBack"/>
            <w:bookmarkEnd w:id="0"/>
          </w:p>
        </w:tc>
      </w:tr>
    </w:tbl>
    <w:p w:rsidR="00197A16" w:rsidRPr="0071279E" w:rsidRDefault="00197A16" w:rsidP="00C851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27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71279E">
        <w:rPr>
          <w:rFonts w:ascii="Times New Roman" w:hAnsi="Times New Roman" w:cs="Times New Roman"/>
          <w:sz w:val="28"/>
          <w:szCs w:val="28"/>
        </w:rPr>
        <w:tab/>
      </w:r>
      <w:r w:rsidRPr="0071279E">
        <w:rPr>
          <w:rFonts w:ascii="Times New Roman" w:hAnsi="Times New Roman" w:cs="Times New Roman"/>
          <w:sz w:val="28"/>
          <w:szCs w:val="28"/>
        </w:rPr>
        <w:tab/>
      </w:r>
      <w:r w:rsidRPr="0071279E">
        <w:rPr>
          <w:rFonts w:ascii="Times New Roman" w:hAnsi="Times New Roman" w:cs="Times New Roman"/>
          <w:sz w:val="28"/>
          <w:szCs w:val="28"/>
        </w:rPr>
        <w:tab/>
      </w:r>
      <w:r w:rsidRPr="0071279E">
        <w:rPr>
          <w:rFonts w:ascii="Times New Roman" w:hAnsi="Times New Roman" w:cs="Times New Roman"/>
          <w:sz w:val="28"/>
          <w:szCs w:val="28"/>
        </w:rPr>
        <w:tab/>
        <w:t>»</w:t>
      </w:r>
    </w:p>
    <w:p w:rsidR="00197A16" w:rsidRPr="0071279E" w:rsidRDefault="00197A16" w:rsidP="00C851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Pr="0071279E" w:rsidRDefault="00197A16" w:rsidP="00C851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Pr="0071279E" w:rsidRDefault="00197A16" w:rsidP="007127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7A16" w:rsidRPr="0071279E" w:rsidRDefault="00197A16" w:rsidP="007127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279E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197A16" w:rsidRDefault="00197A16" w:rsidP="00A809F8">
      <w:pPr>
        <w:tabs>
          <w:tab w:val="left" w:pos="70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</w:t>
      </w:r>
      <w:r w:rsidRPr="0071279E">
        <w:rPr>
          <w:rFonts w:ascii="Times New Roman" w:hAnsi="Times New Roman" w:cs="Times New Roman"/>
          <w:sz w:val="28"/>
          <w:szCs w:val="28"/>
        </w:rPr>
        <w:t xml:space="preserve">дминистрации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1279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1279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И.А. Фомина</w:t>
      </w:r>
    </w:p>
    <w:p w:rsidR="00197A16" w:rsidRDefault="00197A16" w:rsidP="00A809F8">
      <w:pPr>
        <w:tabs>
          <w:tab w:val="left" w:pos="70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97A16" w:rsidSect="0071279E">
      <w:headerReference w:type="default" r:id="rId7"/>
      <w:pgSz w:w="11907" w:h="16840" w:code="9"/>
      <w:pgMar w:top="1134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A16" w:rsidRDefault="00197A16">
      <w:pPr>
        <w:spacing w:after="0" w:line="240" w:lineRule="auto"/>
      </w:pPr>
      <w:r>
        <w:separator/>
      </w:r>
    </w:p>
  </w:endnote>
  <w:endnote w:type="continuationSeparator" w:id="0">
    <w:p w:rsidR="00197A16" w:rsidRDefault="0019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A16" w:rsidRDefault="00197A16">
      <w:pPr>
        <w:spacing w:after="0" w:line="240" w:lineRule="auto"/>
      </w:pPr>
      <w:r>
        <w:separator/>
      </w:r>
    </w:p>
  </w:footnote>
  <w:footnote w:type="continuationSeparator" w:id="0">
    <w:p w:rsidR="00197A16" w:rsidRDefault="00197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A16" w:rsidRDefault="00197A16">
    <w:pPr>
      <w:pStyle w:val="Header"/>
      <w:jc w:val="center"/>
    </w:pPr>
    <w:fldSimple w:instr="PAGE   \* MERGEFORMAT">
      <w:r>
        <w:rPr>
          <w:noProof/>
        </w:rPr>
        <w:t>3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955F2"/>
    <w:multiLevelType w:val="hybridMultilevel"/>
    <w:tmpl w:val="2D765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D2874"/>
    <w:multiLevelType w:val="hybridMultilevel"/>
    <w:tmpl w:val="A2AC3FA2"/>
    <w:lvl w:ilvl="0" w:tplc="D16820B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0B125E"/>
    <w:multiLevelType w:val="multilevel"/>
    <w:tmpl w:val="8E3E6F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3">
    <w:nsid w:val="0AC67B7F"/>
    <w:multiLevelType w:val="multilevel"/>
    <w:tmpl w:val="3280C4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2160"/>
      </w:pPr>
      <w:rPr>
        <w:rFonts w:hint="default"/>
      </w:rPr>
    </w:lvl>
  </w:abstractNum>
  <w:abstractNum w:abstractNumId="4">
    <w:nsid w:val="0FA55062"/>
    <w:multiLevelType w:val="hybridMultilevel"/>
    <w:tmpl w:val="ABAEC420"/>
    <w:lvl w:ilvl="0" w:tplc="1908C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D862C7"/>
    <w:multiLevelType w:val="multilevel"/>
    <w:tmpl w:val="78B8D0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6">
    <w:nsid w:val="1F6F2099"/>
    <w:multiLevelType w:val="hybridMultilevel"/>
    <w:tmpl w:val="89D6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C977D6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8">
    <w:nsid w:val="20E11DDF"/>
    <w:multiLevelType w:val="hybridMultilevel"/>
    <w:tmpl w:val="E946DAD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6C936B0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0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hint="default"/>
      </w:rPr>
    </w:lvl>
  </w:abstractNum>
  <w:abstractNum w:abstractNumId="11">
    <w:nsid w:val="2A06513F"/>
    <w:multiLevelType w:val="hybridMultilevel"/>
    <w:tmpl w:val="7ACA00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BD0024"/>
    <w:multiLevelType w:val="hybridMultilevel"/>
    <w:tmpl w:val="92DEE710"/>
    <w:lvl w:ilvl="0" w:tplc="DBE6BB4E">
      <w:start w:val="1"/>
      <w:numFmt w:val="decimal"/>
      <w:lvlText w:val="%1."/>
      <w:lvlJc w:val="left"/>
      <w:pPr>
        <w:ind w:left="172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D41B4"/>
    <w:multiLevelType w:val="hybridMultilevel"/>
    <w:tmpl w:val="BFF47012"/>
    <w:lvl w:ilvl="0" w:tplc="5888B038">
      <w:start w:val="1"/>
      <w:numFmt w:val="decimal"/>
      <w:lvlText w:val="%1."/>
      <w:lvlJc w:val="left"/>
      <w:pPr>
        <w:ind w:left="1464" w:hanging="92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B5C693A"/>
    <w:multiLevelType w:val="hybridMultilevel"/>
    <w:tmpl w:val="C5DAF450"/>
    <w:lvl w:ilvl="0" w:tplc="D4C415BA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3C0A78FE"/>
    <w:multiLevelType w:val="hybridMultilevel"/>
    <w:tmpl w:val="A43C023A"/>
    <w:lvl w:ilvl="0" w:tplc="98C8B55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2C6101"/>
    <w:multiLevelType w:val="hybridMultilevel"/>
    <w:tmpl w:val="7C5A20B6"/>
    <w:lvl w:ilvl="0" w:tplc="6096CC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B4C3949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18">
    <w:nsid w:val="5F075B31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9">
    <w:nsid w:val="73AF58D3"/>
    <w:multiLevelType w:val="multilevel"/>
    <w:tmpl w:val="AC1E6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20">
    <w:nsid w:val="7BC87E4C"/>
    <w:multiLevelType w:val="hybridMultilevel"/>
    <w:tmpl w:val="E3C6D568"/>
    <w:lvl w:ilvl="0" w:tplc="74902A4A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C854981"/>
    <w:multiLevelType w:val="hybridMultilevel"/>
    <w:tmpl w:val="5E9609DE"/>
    <w:lvl w:ilvl="0" w:tplc="5DC6F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1"/>
  </w:num>
  <w:num w:numId="3">
    <w:abstractNumId w:val="9"/>
  </w:num>
  <w:num w:numId="4">
    <w:abstractNumId w:val="7"/>
  </w:num>
  <w:num w:numId="5">
    <w:abstractNumId w:val="1"/>
  </w:num>
  <w:num w:numId="6">
    <w:abstractNumId w:val="3"/>
  </w:num>
  <w:num w:numId="7">
    <w:abstractNumId w:val="19"/>
  </w:num>
  <w:num w:numId="8">
    <w:abstractNumId w:val="2"/>
  </w:num>
  <w:num w:numId="9">
    <w:abstractNumId w:val="17"/>
  </w:num>
  <w:num w:numId="10">
    <w:abstractNumId w:val="13"/>
  </w:num>
  <w:num w:numId="11">
    <w:abstractNumId w:val="14"/>
  </w:num>
  <w:num w:numId="12">
    <w:abstractNumId w:val="20"/>
  </w:num>
  <w:num w:numId="13">
    <w:abstractNumId w:val="6"/>
  </w:num>
  <w:num w:numId="14">
    <w:abstractNumId w:val="12"/>
  </w:num>
  <w:num w:numId="15">
    <w:abstractNumId w:val="15"/>
  </w:num>
  <w:num w:numId="16">
    <w:abstractNumId w:val="10"/>
  </w:num>
  <w:num w:numId="17">
    <w:abstractNumId w:val="5"/>
  </w:num>
  <w:num w:numId="18">
    <w:abstractNumId w:val="8"/>
  </w:num>
  <w:num w:numId="19">
    <w:abstractNumId w:val="1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0"/>
  </w:num>
  <w:num w:numId="22">
    <w:abstractNumId w:val="21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22EC"/>
    <w:rsid w:val="0000008F"/>
    <w:rsid w:val="00000270"/>
    <w:rsid w:val="00000B37"/>
    <w:rsid w:val="00000C75"/>
    <w:rsid w:val="00000DD2"/>
    <w:rsid w:val="000021FF"/>
    <w:rsid w:val="00002644"/>
    <w:rsid w:val="00002E67"/>
    <w:rsid w:val="00003064"/>
    <w:rsid w:val="00003D12"/>
    <w:rsid w:val="00006822"/>
    <w:rsid w:val="00007B7F"/>
    <w:rsid w:val="00010851"/>
    <w:rsid w:val="00011372"/>
    <w:rsid w:val="00011AA5"/>
    <w:rsid w:val="00011CF7"/>
    <w:rsid w:val="00012A39"/>
    <w:rsid w:val="000147C7"/>
    <w:rsid w:val="0001559B"/>
    <w:rsid w:val="00015A41"/>
    <w:rsid w:val="000172A9"/>
    <w:rsid w:val="0001743D"/>
    <w:rsid w:val="00017990"/>
    <w:rsid w:val="00017B08"/>
    <w:rsid w:val="00017DCB"/>
    <w:rsid w:val="00020C11"/>
    <w:rsid w:val="000218A1"/>
    <w:rsid w:val="00021B30"/>
    <w:rsid w:val="00021C9A"/>
    <w:rsid w:val="00022B65"/>
    <w:rsid w:val="00022BC3"/>
    <w:rsid w:val="00023912"/>
    <w:rsid w:val="00023926"/>
    <w:rsid w:val="00023B4E"/>
    <w:rsid w:val="000244FF"/>
    <w:rsid w:val="0002490B"/>
    <w:rsid w:val="00025BB6"/>
    <w:rsid w:val="00026653"/>
    <w:rsid w:val="0003065B"/>
    <w:rsid w:val="000306E5"/>
    <w:rsid w:val="0003074F"/>
    <w:rsid w:val="00031105"/>
    <w:rsid w:val="0003227A"/>
    <w:rsid w:val="000322A2"/>
    <w:rsid w:val="0003249D"/>
    <w:rsid w:val="00033CDB"/>
    <w:rsid w:val="00034117"/>
    <w:rsid w:val="0003412C"/>
    <w:rsid w:val="00035462"/>
    <w:rsid w:val="000360A6"/>
    <w:rsid w:val="00036B36"/>
    <w:rsid w:val="00036B72"/>
    <w:rsid w:val="0003770F"/>
    <w:rsid w:val="00037D29"/>
    <w:rsid w:val="00040AA6"/>
    <w:rsid w:val="00040D94"/>
    <w:rsid w:val="000413B5"/>
    <w:rsid w:val="000418D4"/>
    <w:rsid w:val="00042873"/>
    <w:rsid w:val="00042BAB"/>
    <w:rsid w:val="00043A0D"/>
    <w:rsid w:val="0004416E"/>
    <w:rsid w:val="00044A88"/>
    <w:rsid w:val="0004557A"/>
    <w:rsid w:val="00045CA8"/>
    <w:rsid w:val="00047108"/>
    <w:rsid w:val="00047F06"/>
    <w:rsid w:val="00050BB7"/>
    <w:rsid w:val="0005153A"/>
    <w:rsid w:val="00051ED3"/>
    <w:rsid w:val="000522EC"/>
    <w:rsid w:val="000525C0"/>
    <w:rsid w:val="000530C2"/>
    <w:rsid w:val="000535ED"/>
    <w:rsid w:val="00053D59"/>
    <w:rsid w:val="00054A37"/>
    <w:rsid w:val="00055C01"/>
    <w:rsid w:val="00056B7B"/>
    <w:rsid w:val="00057953"/>
    <w:rsid w:val="00057F29"/>
    <w:rsid w:val="00060AB1"/>
    <w:rsid w:val="000610C2"/>
    <w:rsid w:val="00061447"/>
    <w:rsid w:val="00061834"/>
    <w:rsid w:val="000620F6"/>
    <w:rsid w:val="0006260E"/>
    <w:rsid w:val="00062CA3"/>
    <w:rsid w:val="00062E1C"/>
    <w:rsid w:val="00063559"/>
    <w:rsid w:val="00064831"/>
    <w:rsid w:val="00065088"/>
    <w:rsid w:val="00065D40"/>
    <w:rsid w:val="00065EB8"/>
    <w:rsid w:val="00066C8B"/>
    <w:rsid w:val="00066D9C"/>
    <w:rsid w:val="00067190"/>
    <w:rsid w:val="00070AD4"/>
    <w:rsid w:val="00070AEC"/>
    <w:rsid w:val="00071094"/>
    <w:rsid w:val="000712B1"/>
    <w:rsid w:val="00071A56"/>
    <w:rsid w:val="00071E15"/>
    <w:rsid w:val="00072EEF"/>
    <w:rsid w:val="000736FD"/>
    <w:rsid w:val="000739EE"/>
    <w:rsid w:val="00075013"/>
    <w:rsid w:val="00075D17"/>
    <w:rsid w:val="00075E12"/>
    <w:rsid w:val="00077A5E"/>
    <w:rsid w:val="00077B18"/>
    <w:rsid w:val="00080706"/>
    <w:rsid w:val="00082016"/>
    <w:rsid w:val="0008286D"/>
    <w:rsid w:val="000838E1"/>
    <w:rsid w:val="000839E6"/>
    <w:rsid w:val="00084170"/>
    <w:rsid w:val="000842B5"/>
    <w:rsid w:val="000846C9"/>
    <w:rsid w:val="0008476E"/>
    <w:rsid w:val="000857CE"/>
    <w:rsid w:val="000864DA"/>
    <w:rsid w:val="00086F07"/>
    <w:rsid w:val="00087732"/>
    <w:rsid w:val="00087B40"/>
    <w:rsid w:val="00087DEB"/>
    <w:rsid w:val="000907BE"/>
    <w:rsid w:val="00090C44"/>
    <w:rsid w:val="000929A2"/>
    <w:rsid w:val="0009530C"/>
    <w:rsid w:val="00095368"/>
    <w:rsid w:val="000956FF"/>
    <w:rsid w:val="00095AE6"/>
    <w:rsid w:val="000A03D1"/>
    <w:rsid w:val="000A063B"/>
    <w:rsid w:val="000A069E"/>
    <w:rsid w:val="000A07E8"/>
    <w:rsid w:val="000A0BFB"/>
    <w:rsid w:val="000A187D"/>
    <w:rsid w:val="000A19D1"/>
    <w:rsid w:val="000A1D2E"/>
    <w:rsid w:val="000A245D"/>
    <w:rsid w:val="000A3315"/>
    <w:rsid w:val="000A3FC8"/>
    <w:rsid w:val="000A42CA"/>
    <w:rsid w:val="000A45A1"/>
    <w:rsid w:val="000A5141"/>
    <w:rsid w:val="000A59B7"/>
    <w:rsid w:val="000A657A"/>
    <w:rsid w:val="000A715B"/>
    <w:rsid w:val="000A77B4"/>
    <w:rsid w:val="000B02C7"/>
    <w:rsid w:val="000B071D"/>
    <w:rsid w:val="000B1EB3"/>
    <w:rsid w:val="000B1FE1"/>
    <w:rsid w:val="000B4A7F"/>
    <w:rsid w:val="000B5683"/>
    <w:rsid w:val="000B626E"/>
    <w:rsid w:val="000B689F"/>
    <w:rsid w:val="000B695F"/>
    <w:rsid w:val="000B6C10"/>
    <w:rsid w:val="000C0AE1"/>
    <w:rsid w:val="000C109C"/>
    <w:rsid w:val="000C12B0"/>
    <w:rsid w:val="000C183B"/>
    <w:rsid w:val="000C1F48"/>
    <w:rsid w:val="000C2D7D"/>
    <w:rsid w:val="000C3745"/>
    <w:rsid w:val="000C554D"/>
    <w:rsid w:val="000C613B"/>
    <w:rsid w:val="000C7A79"/>
    <w:rsid w:val="000C7B1C"/>
    <w:rsid w:val="000C7EBF"/>
    <w:rsid w:val="000C7F20"/>
    <w:rsid w:val="000D1843"/>
    <w:rsid w:val="000D3052"/>
    <w:rsid w:val="000D36FA"/>
    <w:rsid w:val="000D38EA"/>
    <w:rsid w:val="000D4742"/>
    <w:rsid w:val="000D4AA0"/>
    <w:rsid w:val="000D5939"/>
    <w:rsid w:val="000D5B62"/>
    <w:rsid w:val="000D5B83"/>
    <w:rsid w:val="000D5C70"/>
    <w:rsid w:val="000D62A3"/>
    <w:rsid w:val="000D66C6"/>
    <w:rsid w:val="000D6C78"/>
    <w:rsid w:val="000D72AD"/>
    <w:rsid w:val="000D782D"/>
    <w:rsid w:val="000E048A"/>
    <w:rsid w:val="000E0D00"/>
    <w:rsid w:val="000E1393"/>
    <w:rsid w:val="000E17CA"/>
    <w:rsid w:val="000E2D7C"/>
    <w:rsid w:val="000E392B"/>
    <w:rsid w:val="000E5509"/>
    <w:rsid w:val="000E5E5D"/>
    <w:rsid w:val="000E60BB"/>
    <w:rsid w:val="000E64D4"/>
    <w:rsid w:val="000F0150"/>
    <w:rsid w:val="000F1C08"/>
    <w:rsid w:val="000F2931"/>
    <w:rsid w:val="000F2E0F"/>
    <w:rsid w:val="000F3B81"/>
    <w:rsid w:val="000F4DC3"/>
    <w:rsid w:val="000F4FB1"/>
    <w:rsid w:val="000F53A6"/>
    <w:rsid w:val="000F55F8"/>
    <w:rsid w:val="000F5C35"/>
    <w:rsid w:val="000F677C"/>
    <w:rsid w:val="000F677E"/>
    <w:rsid w:val="000F79CE"/>
    <w:rsid w:val="000F7EF3"/>
    <w:rsid w:val="00100CFC"/>
    <w:rsid w:val="001017D0"/>
    <w:rsid w:val="001018D1"/>
    <w:rsid w:val="00101FA9"/>
    <w:rsid w:val="001021E4"/>
    <w:rsid w:val="00102409"/>
    <w:rsid w:val="00103928"/>
    <w:rsid w:val="00104959"/>
    <w:rsid w:val="00104AA0"/>
    <w:rsid w:val="00104BDB"/>
    <w:rsid w:val="00105DD9"/>
    <w:rsid w:val="00110404"/>
    <w:rsid w:val="0011064C"/>
    <w:rsid w:val="0011123C"/>
    <w:rsid w:val="001121C5"/>
    <w:rsid w:val="00113321"/>
    <w:rsid w:val="00113C1D"/>
    <w:rsid w:val="00114655"/>
    <w:rsid w:val="001150C0"/>
    <w:rsid w:val="00115101"/>
    <w:rsid w:val="0011523B"/>
    <w:rsid w:val="001158F5"/>
    <w:rsid w:val="001159FC"/>
    <w:rsid w:val="00115B13"/>
    <w:rsid w:val="00116185"/>
    <w:rsid w:val="00116D87"/>
    <w:rsid w:val="001173F6"/>
    <w:rsid w:val="001174D6"/>
    <w:rsid w:val="0011765C"/>
    <w:rsid w:val="00117F6C"/>
    <w:rsid w:val="001202F2"/>
    <w:rsid w:val="00120882"/>
    <w:rsid w:val="00120B81"/>
    <w:rsid w:val="001237A2"/>
    <w:rsid w:val="00123F10"/>
    <w:rsid w:val="0012414B"/>
    <w:rsid w:val="00124173"/>
    <w:rsid w:val="00124299"/>
    <w:rsid w:val="0012462E"/>
    <w:rsid w:val="00124AEF"/>
    <w:rsid w:val="001251C1"/>
    <w:rsid w:val="001266EB"/>
    <w:rsid w:val="00126EF8"/>
    <w:rsid w:val="001274B0"/>
    <w:rsid w:val="00127CA3"/>
    <w:rsid w:val="00127EC1"/>
    <w:rsid w:val="0013113D"/>
    <w:rsid w:val="00131187"/>
    <w:rsid w:val="00131888"/>
    <w:rsid w:val="00131CC4"/>
    <w:rsid w:val="001320A0"/>
    <w:rsid w:val="00133617"/>
    <w:rsid w:val="001346BF"/>
    <w:rsid w:val="001348A8"/>
    <w:rsid w:val="00137E3B"/>
    <w:rsid w:val="00140C1C"/>
    <w:rsid w:val="001417C7"/>
    <w:rsid w:val="00141DD0"/>
    <w:rsid w:val="00142188"/>
    <w:rsid w:val="00144EB2"/>
    <w:rsid w:val="00145651"/>
    <w:rsid w:val="00146B0F"/>
    <w:rsid w:val="00146BEA"/>
    <w:rsid w:val="001473DD"/>
    <w:rsid w:val="00147447"/>
    <w:rsid w:val="00150032"/>
    <w:rsid w:val="001504A0"/>
    <w:rsid w:val="001506B2"/>
    <w:rsid w:val="00150B09"/>
    <w:rsid w:val="00150B52"/>
    <w:rsid w:val="001512BE"/>
    <w:rsid w:val="00152A22"/>
    <w:rsid w:val="00152DB0"/>
    <w:rsid w:val="00153F58"/>
    <w:rsid w:val="00153FCE"/>
    <w:rsid w:val="00154091"/>
    <w:rsid w:val="001542DF"/>
    <w:rsid w:val="00154BDE"/>
    <w:rsid w:val="001551B6"/>
    <w:rsid w:val="001559EF"/>
    <w:rsid w:val="00157E28"/>
    <w:rsid w:val="00160407"/>
    <w:rsid w:val="00160CDA"/>
    <w:rsid w:val="001618E7"/>
    <w:rsid w:val="0016190D"/>
    <w:rsid w:val="00161DFA"/>
    <w:rsid w:val="00162762"/>
    <w:rsid w:val="00162DD6"/>
    <w:rsid w:val="0016527A"/>
    <w:rsid w:val="00165381"/>
    <w:rsid w:val="0016604E"/>
    <w:rsid w:val="00166341"/>
    <w:rsid w:val="0016698F"/>
    <w:rsid w:val="00166ECB"/>
    <w:rsid w:val="00167485"/>
    <w:rsid w:val="00167C67"/>
    <w:rsid w:val="001719B6"/>
    <w:rsid w:val="00172CC5"/>
    <w:rsid w:val="00173FB8"/>
    <w:rsid w:val="00174541"/>
    <w:rsid w:val="00174E97"/>
    <w:rsid w:val="00174FD9"/>
    <w:rsid w:val="00175918"/>
    <w:rsid w:val="00175DC8"/>
    <w:rsid w:val="00175F6D"/>
    <w:rsid w:val="00176148"/>
    <w:rsid w:val="00176593"/>
    <w:rsid w:val="00176FA4"/>
    <w:rsid w:val="001774E8"/>
    <w:rsid w:val="00177678"/>
    <w:rsid w:val="001807B6"/>
    <w:rsid w:val="00181089"/>
    <w:rsid w:val="00181090"/>
    <w:rsid w:val="001814BB"/>
    <w:rsid w:val="00181630"/>
    <w:rsid w:val="00181E91"/>
    <w:rsid w:val="0018385B"/>
    <w:rsid w:val="00184036"/>
    <w:rsid w:val="001849B4"/>
    <w:rsid w:val="001849C1"/>
    <w:rsid w:val="001858FA"/>
    <w:rsid w:val="0018603C"/>
    <w:rsid w:val="00186674"/>
    <w:rsid w:val="00186E4C"/>
    <w:rsid w:val="00187A1C"/>
    <w:rsid w:val="00190735"/>
    <w:rsid w:val="00191270"/>
    <w:rsid w:val="00191983"/>
    <w:rsid w:val="00191C78"/>
    <w:rsid w:val="00191CDA"/>
    <w:rsid w:val="0019250F"/>
    <w:rsid w:val="00192683"/>
    <w:rsid w:val="001940C0"/>
    <w:rsid w:val="001940CC"/>
    <w:rsid w:val="00194619"/>
    <w:rsid w:val="0019519C"/>
    <w:rsid w:val="00195B7D"/>
    <w:rsid w:val="00195C80"/>
    <w:rsid w:val="0019731E"/>
    <w:rsid w:val="00197A16"/>
    <w:rsid w:val="001A0DC7"/>
    <w:rsid w:val="001A1837"/>
    <w:rsid w:val="001A1986"/>
    <w:rsid w:val="001A1B82"/>
    <w:rsid w:val="001A3BB3"/>
    <w:rsid w:val="001A3E09"/>
    <w:rsid w:val="001A3F6A"/>
    <w:rsid w:val="001A62A4"/>
    <w:rsid w:val="001A65B8"/>
    <w:rsid w:val="001A79E8"/>
    <w:rsid w:val="001B0E88"/>
    <w:rsid w:val="001B1089"/>
    <w:rsid w:val="001B117E"/>
    <w:rsid w:val="001B1223"/>
    <w:rsid w:val="001B1B81"/>
    <w:rsid w:val="001B21B9"/>
    <w:rsid w:val="001B2A40"/>
    <w:rsid w:val="001B40C3"/>
    <w:rsid w:val="001B4752"/>
    <w:rsid w:val="001B4BB3"/>
    <w:rsid w:val="001B4CF3"/>
    <w:rsid w:val="001B59C6"/>
    <w:rsid w:val="001B623D"/>
    <w:rsid w:val="001B6300"/>
    <w:rsid w:val="001B6899"/>
    <w:rsid w:val="001B7759"/>
    <w:rsid w:val="001C0C98"/>
    <w:rsid w:val="001C1218"/>
    <w:rsid w:val="001C1BD3"/>
    <w:rsid w:val="001C2BD3"/>
    <w:rsid w:val="001C4C10"/>
    <w:rsid w:val="001C5485"/>
    <w:rsid w:val="001C65A2"/>
    <w:rsid w:val="001C798D"/>
    <w:rsid w:val="001D03B2"/>
    <w:rsid w:val="001D0621"/>
    <w:rsid w:val="001D0EC1"/>
    <w:rsid w:val="001D28AD"/>
    <w:rsid w:val="001D28BE"/>
    <w:rsid w:val="001D47D2"/>
    <w:rsid w:val="001D6346"/>
    <w:rsid w:val="001D6C0A"/>
    <w:rsid w:val="001D6DA3"/>
    <w:rsid w:val="001D7211"/>
    <w:rsid w:val="001D7293"/>
    <w:rsid w:val="001D72DF"/>
    <w:rsid w:val="001D7DC2"/>
    <w:rsid w:val="001D7F96"/>
    <w:rsid w:val="001E025D"/>
    <w:rsid w:val="001E0F14"/>
    <w:rsid w:val="001E0F83"/>
    <w:rsid w:val="001E1709"/>
    <w:rsid w:val="001E1BC5"/>
    <w:rsid w:val="001E2094"/>
    <w:rsid w:val="001E2D40"/>
    <w:rsid w:val="001E356E"/>
    <w:rsid w:val="001E404A"/>
    <w:rsid w:val="001E479B"/>
    <w:rsid w:val="001E51BE"/>
    <w:rsid w:val="001E5304"/>
    <w:rsid w:val="001E619A"/>
    <w:rsid w:val="001E67B3"/>
    <w:rsid w:val="001E6BD2"/>
    <w:rsid w:val="001E7D77"/>
    <w:rsid w:val="001F0134"/>
    <w:rsid w:val="001F0558"/>
    <w:rsid w:val="001F0B29"/>
    <w:rsid w:val="001F1A92"/>
    <w:rsid w:val="001F1B56"/>
    <w:rsid w:val="001F21A7"/>
    <w:rsid w:val="001F339D"/>
    <w:rsid w:val="001F36F8"/>
    <w:rsid w:val="001F38F8"/>
    <w:rsid w:val="001F3C81"/>
    <w:rsid w:val="001F3F18"/>
    <w:rsid w:val="001F4374"/>
    <w:rsid w:val="001F4527"/>
    <w:rsid w:val="001F4A94"/>
    <w:rsid w:val="001F4FA2"/>
    <w:rsid w:val="001F5758"/>
    <w:rsid w:val="001F6BBE"/>
    <w:rsid w:val="00200A59"/>
    <w:rsid w:val="00201707"/>
    <w:rsid w:val="00201C88"/>
    <w:rsid w:val="00202195"/>
    <w:rsid w:val="002028CB"/>
    <w:rsid w:val="00203655"/>
    <w:rsid w:val="00203866"/>
    <w:rsid w:val="00204CCA"/>
    <w:rsid w:val="002057D4"/>
    <w:rsid w:val="00206AC2"/>
    <w:rsid w:val="0020724E"/>
    <w:rsid w:val="0020746E"/>
    <w:rsid w:val="002079D9"/>
    <w:rsid w:val="00210468"/>
    <w:rsid w:val="00210C4C"/>
    <w:rsid w:val="00211246"/>
    <w:rsid w:val="0021163E"/>
    <w:rsid w:val="00211F5B"/>
    <w:rsid w:val="00212FF5"/>
    <w:rsid w:val="002132C8"/>
    <w:rsid w:val="00213AFA"/>
    <w:rsid w:val="00214DFA"/>
    <w:rsid w:val="00214E21"/>
    <w:rsid w:val="002151FF"/>
    <w:rsid w:val="00215B1A"/>
    <w:rsid w:val="00216333"/>
    <w:rsid w:val="00216577"/>
    <w:rsid w:val="00217EA9"/>
    <w:rsid w:val="00217ED9"/>
    <w:rsid w:val="0022076A"/>
    <w:rsid w:val="002217AD"/>
    <w:rsid w:val="002220B2"/>
    <w:rsid w:val="00222516"/>
    <w:rsid w:val="00222564"/>
    <w:rsid w:val="0022288A"/>
    <w:rsid w:val="00222D8E"/>
    <w:rsid w:val="002248A3"/>
    <w:rsid w:val="002251C4"/>
    <w:rsid w:val="00225839"/>
    <w:rsid w:val="00226EDD"/>
    <w:rsid w:val="002303A1"/>
    <w:rsid w:val="002303C0"/>
    <w:rsid w:val="002304E6"/>
    <w:rsid w:val="00231532"/>
    <w:rsid w:val="002317FE"/>
    <w:rsid w:val="002322ED"/>
    <w:rsid w:val="002323B2"/>
    <w:rsid w:val="002324CF"/>
    <w:rsid w:val="00233752"/>
    <w:rsid w:val="0023409B"/>
    <w:rsid w:val="00234499"/>
    <w:rsid w:val="002351CF"/>
    <w:rsid w:val="00236140"/>
    <w:rsid w:val="002364F7"/>
    <w:rsid w:val="00236651"/>
    <w:rsid w:val="00237535"/>
    <w:rsid w:val="0023773E"/>
    <w:rsid w:val="00240E89"/>
    <w:rsid w:val="00242351"/>
    <w:rsid w:val="002426CC"/>
    <w:rsid w:val="00242B26"/>
    <w:rsid w:val="0024442B"/>
    <w:rsid w:val="00244456"/>
    <w:rsid w:val="00245087"/>
    <w:rsid w:val="00245121"/>
    <w:rsid w:val="00245EBD"/>
    <w:rsid w:val="00245F35"/>
    <w:rsid w:val="002472F7"/>
    <w:rsid w:val="00247926"/>
    <w:rsid w:val="00247F23"/>
    <w:rsid w:val="00252541"/>
    <w:rsid w:val="002529BA"/>
    <w:rsid w:val="002534F9"/>
    <w:rsid w:val="00253543"/>
    <w:rsid w:val="00253657"/>
    <w:rsid w:val="00253F16"/>
    <w:rsid w:val="00254A7B"/>
    <w:rsid w:val="00255446"/>
    <w:rsid w:val="0025576E"/>
    <w:rsid w:val="00256500"/>
    <w:rsid w:val="00256A1D"/>
    <w:rsid w:val="00256DBC"/>
    <w:rsid w:val="00261BB2"/>
    <w:rsid w:val="0026201B"/>
    <w:rsid w:val="00262A2C"/>
    <w:rsid w:val="002637FA"/>
    <w:rsid w:val="00264707"/>
    <w:rsid w:val="0026499B"/>
    <w:rsid w:val="00264A3F"/>
    <w:rsid w:val="002663F1"/>
    <w:rsid w:val="00266911"/>
    <w:rsid w:val="002702CD"/>
    <w:rsid w:val="00271266"/>
    <w:rsid w:val="00271764"/>
    <w:rsid w:val="00272D62"/>
    <w:rsid w:val="00273BAA"/>
    <w:rsid w:val="00273E6C"/>
    <w:rsid w:val="00274951"/>
    <w:rsid w:val="00275CAF"/>
    <w:rsid w:val="002760E3"/>
    <w:rsid w:val="002763CF"/>
    <w:rsid w:val="002765D6"/>
    <w:rsid w:val="00280058"/>
    <w:rsid w:val="00280091"/>
    <w:rsid w:val="00280B46"/>
    <w:rsid w:val="002811C8"/>
    <w:rsid w:val="00283646"/>
    <w:rsid w:val="002837D9"/>
    <w:rsid w:val="00283FD5"/>
    <w:rsid w:val="002842E0"/>
    <w:rsid w:val="002848E6"/>
    <w:rsid w:val="00284D3D"/>
    <w:rsid w:val="002856DA"/>
    <w:rsid w:val="002857C1"/>
    <w:rsid w:val="00286921"/>
    <w:rsid w:val="00287F06"/>
    <w:rsid w:val="00290556"/>
    <w:rsid w:val="00291A39"/>
    <w:rsid w:val="00292028"/>
    <w:rsid w:val="00292A8D"/>
    <w:rsid w:val="00293877"/>
    <w:rsid w:val="00293915"/>
    <w:rsid w:val="002944C4"/>
    <w:rsid w:val="00294FFE"/>
    <w:rsid w:val="00295493"/>
    <w:rsid w:val="00295AF6"/>
    <w:rsid w:val="0029611E"/>
    <w:rsid w:val="00296252"/>
    <w:rsid w:val="00297DAE"/>
    <w:rsid w:val="00297F9C"/>
    <w:rsid w:val="002A0C87"/>
    <w:rsid w:val="002A1660"/>
    <w:rsid w:val="002A18A2"/>
    <w:rsid w:val="002A3C93"/>
    <w:rsid w:val="002A4140"/>
    <w:rsid w:val="002A4FDF"/>
    <w:rsid w:val="002A5736"/>
    <w:rsid w:val="002A588E"/>
    <w:rsid w:val="002A65C9"/>
    <w:rsid w:val="002A6F87"/>
    <w:rsid w:val="002A758F"/>
    <w:rsid w:val="002A759D"/>
    <w:rsid w:val="002B0574"/>
    <w:rsid w:val="002B0635"/>
    <w:rsid w:val="002B1B14"/>
    <w:rsid w:val="002B1BE4"/>
    <w:rsid w:val="002B1D15"/>
    <w:rsid w:val="002B20BA"/>
    <w:rsid w:val="002B2800"/>
    <w:rsid w:val="002B2827"/>
    <w:rsid w:val="002B29F4"/>
    <w:rsid w:val="002B3E5C"/>
    <w:rsid w:val="002B429D"/>
    <w:rsid w:val="002B625E"/>
    <w:rsid w:val="002B76E4"/>
    <w:rsid w:val="002C0F76"/>
    <w:rsid w:val="002C2980"/>
    <w:rsid w:val="002C3BF3"/>
    <w:rsid w:val="002C4003"/>
    <w:rsid w:val="002C4BFE"/>
    <w:rsid w:val="002C629C"/>
    <w:rsid w:val="002C65FB"/>
    <w:rsid w:val="002C6745"/>
    <w:rsid w:val="002C7024"/>
    <w:rsid w:val="002C724B"/>
    <w:rsid w:val="002D001C"/>
    <w:rsid w:val="002D01FF"/>
    <w:rsid w:val="002D05FA"/>
    <w:rsid w:val="002D06BA"/>
    <w:rsid w:val="002D06CB"/>
    <w:rsid w:val="002D3CA2"/>
    <w:rsid w:val="002D530F"/>
    <w:rsid w:val="002D642D"/>
    <w:rsid w:val="002E0656"/>
    <w:rsid w:val="002E100C"/>
    <w:rsid w:val="002E137B"/>
    <w:rsid w:val="002E402E"/>
    <w:rsid w:val="002E45D5"/>
    <w:rsid w:val="002E4AB6"/>
    <w:rsid w:val="002E4B92"/>
    <w:rsid w:val="002E5741"/>
    <w:rsid w:val="002E69A2"/>
    <w:rsid w:val="002E774B"/>
    <w:rsid w:val="002E7865"/>
    <w:rsid w:val="002F0AF4"/>
    <w:rsid w:val="002F1B59"/>
    <w:rsid w:val="002F30C3"/>
    <w:rsid w:val="002F3B10"/>
    <w:rsid w:val="002F3D27"/>
    <w:rsid w:val="002F3F79"/>
    <w:rsid w:val="002F5AED"/>
    <w:rsid w:val="002F5B27"/>
    <w:rsid w:val="002F627E"/>
    <w:rsid w:val="002F67A0"/>
    <w:rsid w:val="002F6A43"/>
    <w:rsid w:val="002F736D"/>
    <w:rsid w:val="002F7A99"/>
    <w:rsid w:val="0030043E"/>
    <w:rsid w:val="00301501"/>
    <w:rsid w:val="003015A5"/>
    <w:rsid w:val="003015DB"/>
    <w:rsid w:val="00302749"/>
    <w:rsid w:val="00302EF5"/>
    <w:rsid w:val="003039D3"/>
    <w:rsid w:val="00303EBA"/>
    <w:rsid w:val="003044F7"/>
    <w:rsid w:val="00304D21"/>
    <w:rsid w:val="00304DA4"/>
    <w:rsid w:val="00304F8D"/>
    <w:rsid w:val="003054E1"/>
    <w:rsid w:val="00305A1F"/>
    <w:rsid w:val="003063F6"/>
    <w:rsid w:val="00306B03"/>
    <w:rsid w:val="00307007"/>
    <w:rsid w:val="00310BE1"/>
    <w:rsid w:val="00310E54"/>
    <w:rsid w:val="0031151C"/>
    <w:rsid w:val="00311F66"/>
    <w:rsid w:val="00312334"/>
    <w:rsid w:val="00313E2C"/>
    <w:rsid w:val="00315E5C"/>
    <w:rsid w:val="0031615A"/>
    <w:rsid w:val="00316FDA"/>
    <w:rsid w:val="003177B3"/>
    <w:rsid w:val="003202CF"/>
    <w:rsid w:val="003216DE"/>
    <w:rsid w:val="00324F4C"/>
    <w:rsid w:val="00324F53"/>
    <w:rsid w:val="0032537C"/>
    <w:rsid w:val="00325AA4"/>
    <w:rsid w:val="003262CB"/>
    <w:rsid w:val="003272B7"/>
    <w:rsid w:val="0032793E"/>
    <w:rsid w:val="003314EC"/>
    <w:rsid w:val="003326DD"/>
    <w:rsid w:val="00332AC1"/>
    <w:rsid w:val="0033622D"/>
    <w:rsid w:val="00336BE9"/>
    <w:rsid w:val="00337EBB"/>
    <w:rsid w:val="0034059F"/>
    <w:rsid w:val="00340D2A"/>
    <w:rsid w:val="0034107C"/>
    <w:rsid w:val="0034140A"/>
    <w:rsid w:val="003414C8"/>
    <w:rsid w:val="00341F92"/>
    <w:rsid w:val="00342749"/>
    <w:rsid w:val="00344624"/>
    <w:rsid w:val="00344DFA"/>
    <w:rsid w:val="0034560B"/>
    <w:rsid w:val="00345F35"/>
    <w:rsid w:val="003466F5"/>
    <w:rsid w:val="00346858"/>
    <w:rsid w:val="0035069D"/>
    <w:rsid w:val="0035120F"/>
    <w:rsid w:val="0035187C"/>
    <w:rsid w:val="003519B8"/>
    <w:rsid w:val="003525EB"/>
    <w:rsid w:val="0035371D"/>
    <w:rsid w:val="00355269"/>
    <w:rsid w:val="0035546C"/>
    <w:rsid w:val="003557C7"/>
    <w:rsid w:val="0035765A"/>
    <w:rsid w:val="00360A5E"/>
    <w:rsid w:val="00360CD8"/>
    <w:rsid w:val="00360D35"/>
    <w:rsid w:val="00361519"/>
    <w:rsid w:val="00361E6D"/>
    <w:rsid w:val="00362AED"/>
    <w:rsid w:val="003636AF"/>
    <w:rsid w:val="00364A2E"/>
    <w:rsid w:val="0036689A"/>
    <w:rsid w:val="00367136"/>
    <w:rsid w:val="003671D8"/>
    <w:rsid w:val="003676C4"/>
    <w:rsid w:val="00370345"/>
    <w:rsid w:val="0037085C"/>
    <w:rsid w:val="00370B4A"/>
    <w:rsid w:val="0037101D"/>
    <w:rsid w:val="003726F8"/>
    <w:rsid w:val="00373AA0"/>
    <w:rsid w:val="003746A1"/>
    <w:rsid w:val="00375107"/>
    <w:rsid w:val="0037573B"/>
    <w:rsid w:val="00375F7F"/>
    <w:rsid w:val="00377ECD"/>
    <w:rsid w:val="0038011C"/>
    <w:rsid w:val="00382D3E"/>
    <w:rsid w:val="00383021"/>
    <w:rsid w:val="0038396F"/>
    <w:rsid w:val="00383C0C"/>
    <w:rsid w:val="00384D1D"/>
    <w:rsid w:val="00385932"/>
    <w:rsid w:val="00385974"/>
    <w:rsid w:val="00385A06"/>
    <w:rsid w:val="00385AA6"/>
    <w:rsid w:val="00385F84"/>
    <w:rsid w:val="003875DD"/>
    <w:rsid w:val="00387AD2"/>
    <w:rsid w:val="00391793"/>
    <w:rsid w:val="00391900"/>
    <w:rsid w:val="003925B2"/>
    <w:rsid w:val="00392648"/>
    <w:rsid w:val="00392C69"/>
    <w:rsid w:val="003932EC"/>
    <w:rsid w:val="00393577"/>
    <w:rsid w:val="00393E53"/>
    <w:rsid w:val="003941BE"/>
    <w:rsid w:val="00394F94"/>
    <w:rsid w:val="003951C3"/>
    <w:rsid w:val="00395FCB"/>
    <w:rsid w:val="003960C6"/>
    <w:rsid w:val="003978B3"/>
    <w:rsid w:val="003A07B0"/>
    <w:rsid w:val="003A092D"/>
    <w:rsid w:val="003A0A2F"/>
    <w:rsid w:val="003A0CF8"/>
    <w:rsid w:val="003A15AD"/>
    <w:rsid w:val="003A1AB0"/>
    <w:rsid w:val="003A2397"/>
    <w:rsid w:val="003A23C9"/>
    <w:rsid w:val="003A2700"/>
    <w:rsid w:val="003A2868"/>
    <w:rsid w:val="003A3C03"/>
    <w:rsid w:val="003A409F"/>
    <w:rsid w:val="003A42E6"/>
    <w:rsid w:val="003A4E6B"/>
    <w:rsid w:val="003A5CCD"/>
    <w:rsid w:val="003A76D2"/>
    <w:rsid w:val="003A7D6B"/>
    <w:rsid w:val="003B0FA2"/>
    <w:rsid w:val="003B148E"/>
    <w:rsid w:val="003B1D7A"/>
    <w:rsid w:val="003B29E1"/>
    <w:rsid w:val="003B2D37"/>
    <w:rsid w:val="003B35F4"/>
    <w:rsid w:val="003B5910"/>
    <w:rsid w:val="003B59BA"/>
    <w:rsid w:val="003B5CDF"/>
    <w:rsid w:val="003B7717"/>
    <w:rsid w:val="003C01AE"/>
    <w:rsid w:val="003C09C3"/>
    <w:rsid w:val="003C1187"/>
    <w:rsid w:val="003C11CB"/>
    <w:rsid w:val="003C4CAF"/>
    <w:rsid w:val="003C52DC"/>
    <w:rsid w:val="003C6CE5"/>
    <w:rsid w:val="003C7004"/>
    <w:rsid w:val="003C762C"/>
    <w:rsid w:val="003C7C73"/>
    <w:rsid w:val="003C7E8A"/>
    <w:rsid w:val="003D04FB"/>
    <w:rsid w:val="003D1617"/>
    <w:rsid w:val="003D2065"/>
    <w:rsid w:val="003D328A"/>
    <w:rsid w:val="003D4A8B"/>
    <w:rsid w:val="003D50E6"/>
    <w:rsid w:val="003D559F"/>
    <w:rsid w:val="003D6578"/>
    <w:rsid w:val="003E00E2"/>
    <w:rsid w:val="003E0AB6"/>
    <w:rsid w:val="003E11AD"/>
    <w:rsid w:val="003E12D8"/>
    <w:rsid w:val="003E1E48"/>
    <w:rsid w:val="003E23B1"/>
    <w:rsid w:val="003E28CE"/>
    <w:rsid w:val="003E3023"/>
    <w:rsid w:val="003E3277"/>
    <w:rsid w:val="003E506B"/>
    <w:rsid w:val="003E69A5"/>
    <w:rsid w:val="003E7146"/>
    <w:rsid w:val="003E74C9"/>
    <w:rsid w:val="003E766E"/>
    <w:rsid w:val="003F03BD"/>
    <w:rsid w:val="003F0444"/>
    <w:rsid w:val="003F072F"/>
    <w:rsid w:val="003F136F"/>
    <w:rsid w:val="003F4EA2"/>
    <w:rsid w:val="003F5095"/>
    <w:rsid w:val="003F5926"/>
    <w:rsid w:val="003F7C2E"/>
    <w:rsid w:val="00401527"/>
    <w:rsid w:val="00401A79"/>
    <w:rsid w:val="00403F97"/>
    <w:rsid w:val="004045CF"/>
    <w:rsid w:val="004055A9"/>
    <w:rsid w:val="00405B24"/>
    <w:rsid w:val="00405E62"/>
    <w:rsid w:val="004065E2"/>
    <w:rsid w:val="00407BA9"/>
    <w:rsid w:val="004121FE"/>
    <w:rsid w:val="00413679"/>
    <w:rsid w:val="00414085"/>
    <w:rsid w:val="00414108"/>
    <w:rsid w:val="00415545"/>
    <w:rsid w:val="00417381"/>
    <w:rsid w:val="0042052C"/>
    <w:rsid w:val="0042381C"/>
    <w:rsid w:val="004238F4"/>
    <w:rsid w:val="00425681"/>
    <w:rsid w:val="004256FD"/>
    <w:rsid w:val="0042667D"/>
    <w:rsid w:val="004306B5"/>
    <w:rsid w:val="0043255D"/>
    <w:rsid w:val="00432E1B"/>
    <w:rsid w:val="00433913"/>
    <w:rsid w:val="00433E2E"/>
    <w:rsid w:val="00433FE7"/>
    <w:rsid w:val="004342DA"/>
    <w:rsid w:val="00434D67"/>
    <w:rsid w:val="00435252"/>
    <w:rsid w:val="00435A99"/>
    <w:rsid w:val="00437C0E"/>
    <w:rsid w:val="00437D84"/>
    <w:rsid w:val="00437DDE"/>
    <w:rsid w:val="004404D7"/>
    <w:rsid w:val="00440A8D"/>
    <w:rsid w:val="00440DC0"/>
    <w:rsid w:val="004411AE"/>
    <w:rsid w:val="00441274"/>
    <w:rsid w:val="00442687"/>
    <w:rsid w:val="00442F79"/>
    <w:rsid w:val="004434C8"/>
    <w:rsid w:val="00443BA3"/>
    <w:rsid w:val="0044542B"/>
    <w:rsid w:val="00445E5D"/>
    <w:rsid w:val="00446F23"/>
    <w:rsid w:val="00447990"/>
    <w:rsid w:val="00447CC9"/>
    <w:rsid w:val="00450803"/>
    <w:rsid w:val="00450994"/>
    <w:rsid w:val="00450EB4"/>
    <w:rsid w:val="00451A58"/>
    <w:rsid w:val="00452643"/>
    <w:rsid w:val="004526F5"/>
    <w:rsid w:val="00452AFA"/>
    <w:rsid w:val="0045348D"/>
    <w:rsid w:val="00453870"/>
    <w:rsid w:val="00454426"/>
    <w:rsid w:val="00454CC1"/>
    <w:rsid w:val="00455FBE"/>
    <w:rsid w:val="00456B4E"/>
    <w:rsid w:val="00457DA1"/>
    <w:rsid w:val="00457DC9"/>
    <w:rsid w:val="00457EC8"/>
    <w:rsid w:val="004606EF"/>
    <w:rsid w:val="00461258"/>
    <w:rsid w:val="00461A3B"/>
    <w:rsid w:val="00461B2A"/>
    <w:rsid w:val="00461DF4"/>
    <w:rsid w:val="00462A65"/>
    <w:rsid w:val="00462BFC"/>
    <w:rsid w:val="0046316A"/>
    <w:rsid w:val="004632C4"/>
    <w:rsid w:val="0046364A"/>
    <w:rsid w:val="004660BC"/>
    <w:rsid w:val="00466166"/>
    <w:rsid w:val="00466FE9"/>
    <w:rsid w:val="004670A8"/>
    <w:rsid w:val="00467B96"/>
    <w:rsid w:val="00470C9E"/>
    <w:rsid w:val="00470FB8"/>
    <w:rsid w:val="00471BF0"/>
    <w:rsid w:val="004725E5"/>
    <w:rsid w:val="00472E97"/>
    <w:rsid w:val="004740D4"/>
    <w:rsid w:val="00474B1C"/>
    <w:rsid w:val="00475576"/>
    <w:rsid w:val="0047572A"/>
    <w:rsid w:val="00475A99"/>
    <w:rsid w:val="00477163"/>
    <w:rsid w:val="004775B1"/>
    <w:rsid w:val="00477B8B"/>
    <w:rsid w:val="00477E31"/>
    <w:rsid w:val="00480792"/>
    <w:rsid w:val="00480EF0"/>
    <w:rsid w:val="00482E1D"/>
    <w:rsid w:val="00482FDD"/>
    <w:rsid w:val="0048355F"/>
    <w:rsid w:val="00483F23"/>
    <w:rsid w:val="00484B4A"/>
    <w:rsid w:val="00484DE1"/>
    <w:rsid w:val="00485C9A"/>
    <w:rsid w:val="00485E23"/>
    <w:rsid w:val="00486769"/>
    <w:rsid w:val="00486E00"/>
    <w:rsid w:val="0048731C"/>
    <w:rsid w:val="00487632"/>
    <w:rsid w:val="00487841"/>
    <w:rsid w:val="00490844"/>
    <w:rsid w:val="00490D04"/>
    <w:rsid w:val="00491DF0"/>
    <w:rsid w:val="004921DC"/>
    <w:rsid w:val="00492744"/>
    <w:rsid w:val="00492CD1"/>
    <w:rsid w:val="00492F49"/>
    <w:rsid w:val="0049523E"/>
    <w:rsid w:val="0049574C"/>
    <w:rsid w:val="0049596B"/>
    <w:rsid w:val="00495A19"/>
    <w:rsid w:val="00496458"/>
    <w:rsid w:val="00497004"/>
    <w:rsid w:val="00497625"/>
    <w:rsid w:val="004A020C"/>
    <w:rsid w:val="004A0389"/>
    <w:rsid w:val="004A05F5"/>
    <w:rsid w:val="004A082F"/>
    <w:rsid w:val="004A09BA"/>
    <w:rsid w:val="004A0AB8"/>
    <w:rsid w:val="004A22AB"/>
    <w:rsid w:val="004A2397"/>
    <w:rsid w:val="004A25E9"/>
    <w:rsid w:val="004A2710"/>
    <w:rsid w:val="004A2C14"/>
    <w:rsid w:val="004A4C5D"/>
    <w:rsid w:val="004A69F2"/>
    <w:rsid w:val="004A6D42"/>
    <w:rsid w:val="004A76B7"/>
    <w:rsid w:val="004B0525"/>
    <w:rsid w:val="004B110D"/>
    <w:rsid w:val="004B12F6"/>
    <w:rsid w:val="004B18E0"/>
    <w:rsid w:val="004B2ADE"/>
    <w:rsid w:val="004B2F40"/>
    <w:rsid w:val="004B323F"/>
    <w:rsid w:val="004B32E2"/>
    <w:rsid w:val="004B393A"/>
    <w:rsid w:val="004B426B"/>
    <w:rsid w:val="004B5459"/>
    <w:rsid w:val="004B55A7"/>
    <w:rsid w:val="004B6E19"/>
    <w:rsid w:val="004C03B9"/>
    <w:rsid w:val="004C1641"/>
    <w:rsid w:val="004C190C"/>
    <w:rsid w:val="004C19EB"/>
    <w:rsid w:val="004C1A2A"/>
    <w:rsid w:val="004C1CCE"/>
    <w:rsid w:val="004C2E1C"/>
    <w:rsid w:val="004C3D0E"/>
    <w:rsid w:val="004C3F2D"/>
    <w:rsid w:val="004C3F91"/>
    <w:rsid w:val="004C4C7D"/>
    <w:rsid w:val="004C501E"/>
    <w:rsid w:val="004C50CC"/>
    <w:rsid w:val="004C5331"/>
    <w:rsid w:val="004C7016"/>
    <w:rsid w:val="004C7051"/>
    <w:rsid w:val="004C7D12"/>
    <w:rsid w:val="004D00CE"/>
    <w:rsid w:val="004D28E4"/>
    <w:rsid w:val="004D2E32"/>
    <w:rsid w:val="004D339F"/>
    <w:rsid w:val="004D3BF3"/>
    <w:rsid w:val="004D4BB4"/>
    <w:rsid w:val="004D502A"/>
    <w:rsid w:val="004D5440"/>
    <w:rsid w:val="004D5EBC"/>
    <w:rsid w:val="004D6AF3"/>
    <w:rsid w:val="004E0CB0"/>
    <w:rsid w:val="004E20B3"/>
    <w:rsid w:val="004E2152"/>
    <w:rsid w:val="004E4B50"/>
    <w:rsid w:val="004E536A"/>
    <w:rsid w:val="004E5B31"/>
    <w:rsid w:val="004E5C2A"/>
    <w:rsid w:val="004E6E0D"/>
    <w:rsid w:val="004E760F"/>
    <w:rsid w:val="004E7678"/>
    <w:rsid w:val="004E7698"/>
    <w:rsid w:val="004F02D9"/>
    <w:rsid w:val="004F1225"/>
    <w:rsid w:val="004F1C65"/>
    <w:rsid w:val="004F1F4F"/>
    <w:rsid w:val="004F2650"/>
    <w:rsid w:val="004F35E2"/>
    <w:rsid w:val="004F3874"/>
    <w:rsid w:val="004F3C2B"/>
    <w:rsid w:val="004F3CD2"/>
    <w:rsid w:val="004F4A6D"/>
    <w:rsid w:val="004F531D"/>
    <w:rsid w:val="004F686E"/>
    <w:rsid w:val="004F79F8"/>
    <w:rsid w:val="004F7C65"/>
    <w:rsid w:val="004F7E06"/>
    <w:rsid w:val="00500143"/>
    <w:rsid w:val="00500C53"/>
    <w:rsid w:val="00501B4F"/>
    <w:rsid w:val="00502671"/>
    <w:rsid w:val="00502F1E"/>
    <w:rsid w:val="00503BC8"/>
    <w:rsid w:val="00505290"/>
    <w:rsid w:val="005052C9"/>
    <w:rsid w:val="005058EE"/>
    <w:rsid w:val="00505D12"/>
    <w:rsid w:val="005069CE"/>
    <w:rsid w:val="00507256"/>
    <w:rsid w:val="00511B19"/>
    <w:rsid w:val="00511D92"/>
    <w:rsid w:val="0051372D"/>
    <w:rsid w:val="00514165"/>
    <w:rsid w:val="005143FF"/>
    <w:rsid w:val="005147D4"/>
    <w:rsid w:val="005156A8"/>
    <w:rsid w:val="00515CEF"/>
    <w:rsid w:val="00515D7C"/>
    <w:rsid w:val="00516371"/>
    <w:rsid w:val="005177F2"/>
    <w:rsid w:val="00517804"/>
    <w:rsid w:val="005209F0"/>
    <w:rsid w:val="00524916"/>
    <w:rsid w:val="00526338"/>
    <w:rsid w:val="005266A6"/>
    <w:rsid w:val="0052724C"/>
    <w:rsid w:val="005276A9"/>
    <w:rsid w:val="00532821"/>
    <w:rsid w:val="00532C84"/>
    <w:rsid w:val="0053307D"/>
    <w:rsid w:val="005330A8"/>
    <w:rsid w:val="00533478"/>
    <w:rsid w:val="0053488E"/>
    <w:rsid w:val="00535B13"/>
    <w:rsid w:val="00536413"/>
    <w:rsid w:val="00536751"/>
    <w:rsid w:val="00536BBE"/>
    <w:rsid w:val="00536D08"/>
    <w:rsid w:val="0053775C"/>
    <w:rsid w:val="005407E3"/>
    <w:rsid w:val="00541D9D"/>
    <w:rsid w:val="00541E0F"/>
    <w:rsid w:val="00542B62"/>
    <w:rsid w:val="00542EC7"/>
    <w:rsid w:val="00542F68"/>
    <w:rsid w:val="00543B9D"/>
    <w:rsid w:val="00543CDE"/>
    <w:rsid w:val="00543F99"/>
    <w:rsid w:val="00544B0A"/>
    <w:rsid w:val="0054560F"/>
    <w:rsid w:val="00545E16"/>
    <w:rsid w:val="00546869"/>
    <w:rsid w:val="00546A06"/>
    <w:rsid w:val="00546BA4"/>
    <w:rsid w:val="00550F6B"/>
    <w:rsid w:val="00551279"/>
    <w:rsid w:val="00551637"/>
    <w:rsid w:val="005517D4"/>
    <w:rsid w:val="005518F8"/>
    <w:rsid w:val="005542D4"/>
    <w:rsid w:val="0055497D"/>
    <w:rsid w:val="00556E25"/>
    <w:rsid w:val="00560398"/>
    <w:rsid w:val="005624E0"/>
    <w:rsid w:val="00562541"/>
    <w:rsid w:val="00562787"/>
    <w:rsid w:val="00564540"/>
    <w:rsid w:val="005647D7"/>
    <w:rsid w:val="005649C9"/>
    <w:rsid w:val="00564B01"/>
    <w:rsid w:val="005653D0"/>
    <w:rsid w:val="00565885"/>
    <w:rsid w:val="00565EF3"/>
    <w:rsid w:val="00567A05"/>
    <w:rsid w:val="00570BE2"/>
    <w:rsid w:val="00571FA7"/>
    <w:rsid w:val="00572868"/>
    <w:rsid w:val="00572F84"/>
    <w:rsid w:val="0057394A"/>
    <w:rsid w:val="00574B15"/>
    <w:rsid w:val="00574F5E"/>
    <w:rsid w:val="0057517D"/>
    <w:rsid w:val="00575637"/>
    <w:rsid w:val="005761FD"/>
    <w:rsid w:val="00576D68"/>
    <w:rsid w:val="00580230"/>
    <w:rsid w:val="005804F1"/>
    <w:rsid w:val="0058052F"/>
    <w:rsid w:val="00581EE6"/>
    <w:rsid w:val="0058399E"/>
    <w:rsid w:val="00583A6A"/>
    <w:rsid w:val="005851B7"/>
    <w:rsid w:val="00585C84"/>
    <w:rsid w:val="00585D8A"/>
    <w:rsid w:val="0058690D"/>
    <w:rsid w:val="00590045"/>
    <w:rsid w:val="00590430"/>
    <w:rsid w:val="00590962"/>
    <w:rsid w:val="00590CD4"/>
    <w:rsid w:val="0059102E"/>
    <w:rsid w:val="00593047"/>
    <w:rsid w:val="00593171"/>
    <w:rsid w:val="00593810"/>
    <w:rsid w:val="00593EEA"/>
    <w:rsid w:val="00594BAF"/>
    <w:rsid w:val="00596705"/>
    <w:rsid w:val="00596906"/>
    <w:rsid w:val="0059795C"/>
    <w:rsid w:val="005A1A1A"/>
    <w:rsid w:val="005A1BAD"/>
    <w:rsid w:val="005A1D8D"/>
    <w:rsid w:val="005A282B"/>
    <w:rsid w:val="005A3119"/>
    <w:rsid w:val="005A3E74"/>
    <w:rsid w:val="005A46BF"/>
    <w:rsid w:val="005A485B"/>
    <w:rsid w:val="005A5CF2"/>
    <w:rsid w:val="005A79B9"/>
    <w:rsid w:val="005B20A5"/>
    <w:rsid w:val="005B348D"/>
    <w:rsid w:val="005B361F"/>
    <w:rsid w:val="005B458D"/>
    <w:rsid w:val="005B4CAD"/>
    <w:rsid w:val="005B783A"/>
    <w:rsid w:val="005C0442"/>
    <w:rsid w:val="005C05BA"/>
    <w:rsid w:val="005C0946"/>
    <w:rsid w:val="005C0E5F"/>
    <w:rsid w:val="005C1A0D"/>
    <w:rsid w:val="005C30F0"/>
    <w:rsid w:val="005C3E04"/>
    <w:rsid w:val="005C6038"/>
    <w:rsid w:val="005C62D1"/>
    <w:rsid w:val="005C7221"/>
    <w:rsid w:val="005C7726"/>
    <w:rsid w:val="005C77DB"/>
    <w:rsid w:val="005C784B"/>
    <w:rsid w:val="005C7B31"/>
    <w:rsid w:val="005D001A"/>
    <w:rsid w:val="005D1349"/>
    <w:rsid w:val="005D18D2"/>
    <w:rsid w:val="005D2AB8"/>
    <w:rsid w:val="005D2E83"/>
    <w:rsid w:val="005D3614"/>
    <w:rsid w:val="005D7436"/>
    <w:rsid w:val="005D7A5E"/>
    <w:rsid w:val="005D7E90"/>
    <w:rsid w:val="005E0C76"/>
    <w:rsid w:val="005E0EB5"/>
    <w:rsid w:val="005E10B5"/>
    <w:rsid w:val="005E15E9"/>
    <w:rsid w:val="005E1DAA"/>
    <w:rsid w:val="005E30A5"/>
    <w:rsid w:val="005E365E"/>
    <w:rsid w:val="005E3719"/>
    <w:rsid w:val="005E3BB2"/>
    <w:rsid w:val="005E5A9A"/>
    <w:rsid w:val="005E658A"/>
    <w:rsid w:val="005E694F"/>
    <w:rsid w:val="005E7A10"/>
    <w:rsid w:val="005F07D3"/>
    <w:rsid w:val="005F1CBA"/>
    <w:rsid w:val="005F1E32"/>
    <w:rsid w:val="005F237A"/>
    <w:rsid w:val="005F3577"/>
    <w:rsid w:val="005F35AA"/>
    <w:rsid w:val="005F463D"/>
    <w:rsid w:val="005F53EA"/>
    <w:rsid w:val="005F5436"/>
    <w:rsid w:val="005F7236"/>
    <w:rsid w:val="005F7DC8"/>
    <w:rsid w:val="00600FB7"/>
    <w:rsid w:val="00601BAC"/>
    <w:rsid w:val="00601FF2"/>
    <w:rsid w:val="006021D2"/>
    <w:rsid w:val="00602AEE"/>
    <w:rsid w:val="00603048"/>
    <w:rsid w:val="00603328"/>
    <w:rsid w:val="006041F6"/>
    <w:rsid w:val="00605955"/>
    <w:rsid w:val="00605B27"/>
    <w:rsid w:val="00606AAB"/>
    <w:rsid w:val="00606B2A"/>
    <w:rsid w:val="006075B5"/>
    <w:rsid w:val="00607B57"/>
    <w:rsid w:val="00610B74"/>
    <w:rsid w:val="00612E72"/>
    <w:rsid w:val="006134C1"/>
    <w:rsid w:val="00613E8E"/>
    <w:rsid w:val="00614414"/>
    <w:rsid w:val="00614460"/>
    <w:rsid w:val="006150BF"/>
    <w:rsid w:val="006152A4"/>
    <w:rsid w:val="00615664"/>
    <w:rsid w:val="006159CC"/>
    <w:rsid w:val="00615D98"/>
    <w:rsid w:val="0061729F"/>
    <w:rsid w:val="00617474"/>
    <w:rsid w:val="006174C5"/>
    <w:rsid w:val="00617BA1"/>
    <w:rsid w:val="00617ED1"/>
    <w:rsid w:val="00620D4B"/>
    <w:rsid w:val="006224EC"/>
    <w:rsid w:val="00622701"/>
    <w:rsid w:val="00622B69"/>
    <w:rsid w:val="0062328F"/>
    <w:rsid w:val="00623426"/>
    <w:rsid w:val="00625097"/>
    <w:rsid w:val="0062518D"/>
    <w:rsid w:val="006258E7"/>
    <w:rsid w:val="00625EDD"/>
    <w:rsid w:val="00630B12"/>
    <w:rsid w:val="00632854"/>
    <w:rsid w:val="00632B08"/>
    <w:rsid w:val="00632B7E"/>
    <w:rsid w:val="00634011"/>
    <w:rsid w:val="0063459D"/>
    <w:rsid w:val="00634D22"/>
    <w:rsid w:val="00634F1B"/>
    <w:rsid w:val="00637522"/>
    <w:rsid w:val="006416DE"/>
    <w:rsid w:val="00641DD9"/>
    <w:rsid w:val="00642230"/>
    <w:rsid w:val="006424DE"/>
    <w:rsid w:val="00642694"/>
    <w:rsid w:val="006430B8"/>
    <w:rsid w:val="0064349D"/>
    <w:rsid w:val="00643E0B"/>
    <w:rsid w:val="00644DA0"/>
    <w:rsid w:val="00645952"/>
    <w:rsid w:val="00645A1A"/>
    <w:rsid w:val="00645A90"/>
    <w:rsid w:val="006467FF"/>
    <w:rsid w:val="00651CBA"/>
    <w:rsid w:val="00652D07"/>
    <w:rsid w:val="00652DDD"/>
    <w:rsid w:val="006532DD"/>
    <w:rsid w:val="0065450C"/>
    <w:rsid w:val="00654921"/>
    <w:rsid w:val="00654BE7"/>
    <w:rsid w:val="00656994"/>
    <w:rsid w:val="00657054"/>
    <w:rsid w:val="006578EE"/>
    <w:rsid w:val="00657A87"/>
    <w:rsid w:val="00662E39"/>
    <w:rsid w:val="006632DF"/>
    <w:rsid w:val="0066575F"/>
    <w:rsid w:val="006660ED"/>
    <w:rsid w:val="00666BA4"/>
    <w:rsid w:val="0066733E"/>
    <w:rsid w:val="00667567"/>
    <w:rsid w:val="00667B79"/>
    <w:rsid w:val="00671E29"/>
    <w:rsid w:val="006728B1"/>
    <w:rsid w:val="00673F78"/>
    <w:rsid w:val="006746EC"/>
    <w:rsid w:val="00674830"/>
    <w:rsid w:val="00674AE7"/>
    <w:rsid w:val="00674DFB"/>
    <w:rsid w:val="006750C4"/>
    <w:rsid w:val="006755FE"/>
    <w:rsid w:val="00676581"/>
    <w:rsid w:val="00676DB9"/>
    <w:rsid w:val="006772DA"/>
    <w:rsid w:val="00677B91"/>
    <w:rsid w:val="00680EC1"/>
    <w:rsid w:val="006821A1"/>
    <w:rsid w:val="00682AE8"/>
    <w:rsid w:val="00682E67"/>
    <w:rsid w:val="00683EE6"/>
    <w:rsid w:val="00684591"/>
    <w:rsid w:val="00684706"/>
    <w:rsid w:val="00685234"/>
    <w:rsid w:val="006856B1"/>
    <w:rsid w:val="0068644C"/>
    <w:rsid w:val="006936E9"/>
    <w:rsid w:val="0069405F"/>
    <w:rsid w:val="00695747"/>
    <w:rsid w:val="006967DC"/>
    <w:rsid w:val="00696810"/>
    <w:rsid w:val="00696BE6"/>
    <w:rsid w:val="006976E7"/>
    <w:rsid w:val="00697F3F"/>
    <w:rsid w:val="006A0929"/>
    <w:rsid w:val="006A19AA"/>
    <w:rsid w:val="006A19BE"/>
    <w:rsid w:val="006A2C2D"/>
    <w:rsid w:val="006A2F0A"/>
    <w:rsid w:val="006A610B"/>
    <w:rsid w:val="006A76AE"/>
    <w:rsid w:val="006A7716"/>
    <w:rsid w:val="006B0B59"/>
    <w:rsid w:val="006B0BFD"/>
    <w:rsid w:val="006B0E98"/>
    <w:rsid w:val="006B14A1"/>
    <w:rsid w:val="006B2A97"/>
    <w:rsid w:val="006B3DD8"/>
    <w:rsid w:val="006B468A"/>
    <w:rsid w:val="006B533C"/>
    <w:rsid w:val="006B6C54"/>
    <w:rsid w:val="006C13FB"/>
    <w:rsid w:val="006C2591"/>
    <w:rsid w:val="006C2601"/>
    <w:rsid w:val="006C343A"/>
    <w:rsid w:val="006C4243"/>
    <w:rsid w:val="006C469D"/>
    <w:rsid w:val="006C483D"/>
    <w:rsid w:val="006C4DFA"/>
    <w:rsid w:val="006C4E34"/>
    <w:rsid w:val="006C544D"/>
    <w:rsid w:val="006C6417"/>
    <w:rsid w:val="006C68DD"/>
    <w:rsid w:val="006C7E9D"/>
    <w:rsid w:val="006D0803"/>
    <w:rsid w:val="006D1B0D"/>
    <w:rsid w:val="006D2A63"/>
    <w:rsid w:val="006D2CA2"/>
    <w:rsid w:val="006D3083"/>
    <w:rsid w:val="006D3D5F"/>
    <w:rsid w:val="006D4CBA"/>
    <w:rsid w:val="006D51F6"/>
    <w:rsid w:val="006D522D"/>
    <w:rsid w:val="006D6107"/>
    <w:rsid w:val="006D688A"/>
    <w:rsid w:val="006D75C4"/>
    <w:rsid w:val="006D7F3C"/>
    <w:rsid w:val="006E045E"/>
    <w:rsid w:val="006E0A37"/>
    <w:rsid w:val="006E0B59"/>
    <w:rsid w:val="006E2060"/>
    <w:rsid w:val="006E24E9"/>
    <w:rsid w:val="006E2690"/>
    <w:rsid w:val="006E2C11"/>
    <w:rsid w:val="006E3457"/>
    <w:rsid w:val="006E3A27"/>
    <w:rsid w:val="006E423E"/>
    <w:rsid w:val="006E46B5"/>
    <w:rsid w:val="006E47FE"/>
    <w:rsid w:val="006E4AEE"/>
    <w:rsid w:val="006E4F18"/>
    <w:rsid w:val="006E4F40"/>
    <w:rsid w:val="006E56CF"/>
    <w:rsid w:val="006E5AE2"/>
    <w:rsid w:val="006E65D0"/>
    <w:rsid w:val="006E6726"/>
    <w:rsid w:val="006E6EE4"/>
    <w:rsid w:val="006E7373"/>
    <w:rsid w:val="006F0359"/>
    <w:rsid w:val="006F0D44"/>
    <w:rsid w:val="006F242D"/>
    <w:rsid w:val="006F26E5"/>
    <w:rsid w:val="006F2B75"/>
    <w:rsid w:val="006F32DB"/>
    <w:rsid w:val="006F33C9"/>
    <w:rsid w:val="006F448D"/>
    <w:rsid w:val="006F5117"/>
    <w:rsid w:val="006F64AF"/>
    <w:rsid w:val="006F6E6B"/>
    <w:rsid w:val="006F7883"/>
    <w:rsid w:val="00701680"/>
    <w:rsid w:val="00701801"/>
    <w:rsid w:val="007026F5"/>
    <w:rsid w:val="00702976"/>
    <w:rsid w:val="00703432"/>
    <w:rsid w:val="00703735"/>
    <w:rsid w:val="0070438A"/>
    <w:rsid w:val="0070656A"/>
    <w:rsid w:val="00706DA6"/>
    <w:rsid w:val="007073BB"/>
    <w:rsid w:val="00710507"/>
    <w:rsid w:val="00710E34"/>
    <w:rsid w:val="0071279E"/>
    <w:rsid w:val="0071354A"/>
    <w:rsid w:val="007136F3"/>
    <w:rsid w:val="00713EF7"/>
    <w:rsid w:val="00713FCB"/>
    <w:rsid w:val="00714196"/>
    <w:rsid w:val="0071453B"/>
    <w:rsid w:val="007156EC"/>
    <w:rsid w:val="00716217"/>
    <w:rsid w:val="00716944"/>
    <w:rsid w:val="00716B25"/>
    <w:rsid w:val="0072029F"/>
    <w:rsid w:val="007205C0"/>
    <w:rsid w:val="00720896"/>
    <w:rsid w:val="00720C28"/>
    <w:rsid w:val="00720C8C"/>
    <w:rsid w:val="00721B04"/>
    <w:rsid w:val="00721C13"/>
    <w:rsid w:val="00722119"/>
    <w:rsid w:val="007224A2"/>
    <w:rsid w:val="00722CF1"/>
    <w:rsid w:val="00723AEB"/>
    <w:rsid w:val="00723F87"/>
    <w:rsid w:val="00724E5E"/>
    <w:rsid w:val="007264BA"/>
    <w:rsid w:val="007276C1"/>
    <w:rsid w:val="00727BE8"/>
    <w:rsid w:val="0073090D"/>
    <w:rsid w:val="0073170F"/>
    <w:rsid w:val="00731958"/>
    <w:rsid w:val="007319AB"/>
    <w:rsid w:val="00731B10"/>
    <w:rsid w:val="00731F42"/>
    <w:rsid w:val="00732361"/>
    <w:rsid w:val="00732BBB"/>
    <w:rsid w:val="00733D92"/>
    <w:rsid w:val="00734D78"/>
    <w:rsid w:val="00735076"/>
    <w:rsid w:val="00735593"/>
    <w:rsid w:val="00735749"/>
    <w:rsid w:val="0074082D"/>
    <w:rsid w:val="00740AA7"/>
    <w:rsid w:val="00740EED"/>
    <w:rsid w:val="00741745"/>
    <w:rsid w:val="00741C8F"/>
    <w:rsid w:val="00742BBD"/>
    <w:rsid w:val="00744A00"/>
    <w:rsid w:val="00744DC4"/>
    <w:rsid w:val="007451A2"/>
    <w:rsid w:val="0074524B"/>
    <w:rsid w:val="00745749"/>
    <w:rsid w:val="007458CB"/>
    <w:rsid w:val="007461D9"/>
    <w:rsid w:val="00747843"/>
    <w:rsid w:val="00747D78"/>
    <w:rsid w:val="007503F9"/>
    <w:rsid w:val="00751FF8"/>
    <w:rsid w:val="007538BF"/>
    <w:rsid w:val="00753CCF"/>
    <w:rsid w:val="0075440C"/>
    <w:rsid w:val="00755CD5"/>
    <w:rsid w:val="00757D8E"/>
    <w:rsid w:val="0076057A"/>
    <w:rsid w:val="00760811"/>
    <w:rsid w:val="00760937"/>
    <w:rsid w:val="00760A52"/>
    <w:rsid w:val="00760E79"/>
    <w:rsid w:val="0076362B"/>
    <w:rsid w:val="00764633"/>
    <w:rsid w:val="00765B1C"/>
    <w:rsid w:val="0076757D"/>
    <w:rsid w:val="00767AF9"/>
    <w:rsid w:val="00770263"/>
    <w:rsid w:val="00770362"/>
    <w:rsid w:val="00770CA0"/>
    <w:rsid w:val="007726E9"/>
    <w:rsid w:val="0077280F"/>
    <w:rsid w:val="00772D41"/>
    <w:rsid w:val="00773751"/>
    <w:rsid w:val="007739B5"/>
    <w:rsid w:val="00776378"/>
    <w:rsid w:val="00776597"/>
    <w:rsid w:val="00776BA0"/>
    <w:rsid w:val="00776D68"/>
    <w:rsid w:val="00777722"/>
    <w:rsid w:val="00780349"/>
    <w:rsid w:val="0078139C"/>
    <w:rsid w:val="00782033"/>
    <w:rsid w:val="007825D6"/>
    <w:rsid w:val="00782CF3"/>
    <w:rsid w:val="007834A1"/>
    <w:rsid w:val="0078484E"/>
    <w:rsid w:val="0078497B"/>
    <w:rsid w:val="00784F16"/>
    <w:rsid w:val="007853E8"/>
    <w:rsid w:val="00786460"/>
    <w:rsid w:val="007867B8"/>
    <w:rsid w:val="007874F2"/>
    <w:rsid w:val="00787592"/>
    <w:rsid w:val="0078773D"/>
    <w:rsid w:val="00787D5C"/>
    <w:rsid w:val="0079073C"/>
    <w:rsid w:val="00792404"/>
    <w:rsid w:val="00792623"/>
    <w:rsid w:val="00792B11"/>
    <w:rsid w:val="00792CBD"/>
    <w:rsid w:val="0079481B"/>
    <w:rsid w:val="00794D38"/>
    <w:rsid w:val="00795283"/>
    <w:rsid w:val="007952C6"/>
    <w:rsid w:val="00795DB5"/>
    <w:rsid w:val="00796BCB"/>
    <w:rsid w:val="00797B6A"/>
    <w:rsid w:val="007A02E0"/>
    <w:rsid w:val="007A06A5"/>
    <w:rsid w:val="007A06CD"/>
    <w:rsid w:val="007A084C"/>
    <w:rsid w:val="007A1003"/>
    <w:rsid w:val="007A1CED"/>
    <w:rsid w:val="007A1CF7"/>
    <w:rsid w:val="007A21DD"/>
    <w:rsid w:val="007A39E8"/>
    <w:rsid w:val="007A3D36"/>
    <w:rsid w:val="007A407C"/>
    <w:rsid w:val="007A43C7"/>
    <w:rsid w:val="007A48E2"/>
    <w:rsid w:val="007A5A51"/>
    <w:rsid w:val="007A5BEE"/>
    <w:rsid w:val="007A72A4"/>
    <w:rsid w:val="007A79F2"/>
    <w:rsid w:val="007B20C1"/>
    <w:rsid w:val="007B230A"/>
    <w:rsid w:val="007B246B"/>
    <w:rsid w:val="007B2690"/>
    <w:rsid w:val="007B282C"/>
    <w:rsid w:val="007B2F4A"/>
    <w:rsid w:val="007B32CE"/>
    <w:rsid w:val="007B372D"/>
    <w:rsid w:val="007B3AEE"/>
    <w:rsid w:val="007B3B55"/>
    <w:rsid w:val="007B5634"/>
    <w:rsid w:val="007B58A3"/>
    <w:rsid w:val="007B59BD"/>
    <w:rsid w:val="007B5A86"/>
    <w:rsid w:val="007B5CDD"/>
    <w:rsid w:val="007B649E"/>
    <w:rsid w:val="007B6E91"/>
    <w:rsid w:val="007B6EDD"/>
    <w:rsid w:val="007B71C7"/>
    <w:rsid w:val="007C0790"/>
    <w:rsid w:val="007C12F5"/>
    <w:rsid w:val="007C13F8"/>
    <w:rsid w:val="007C1B57"/>
    <w:rsid w:val="007C1E07"/>
    <w:rsid w:val="007C2545"/>
    <w:rsid w:val="007C2D32"/>
    <w:rsid w:val="007C37B3"/>
    <w:rsid w:val="007C39CE"/>
    <w:rsid w:val="007C3A61"/>
    <w:rsid w:val="007C4E4D"/>
    <w:rsid w:val="007C5226"/>
    <w:rsid w:val="007C5A1C"/>
    <w:rsid w:val="007C6489"/>
    <w:rsid w:val="007C71D1"/>
    <w:rsid w:val="007C72D7"/>
    <w:rsid w:val="007C7B1F"/>
    <w:rsid w:val="007D08A9"/>
    <w:rsid w:val="007D1BA8"/>
    <w:rsid w:val="007D256A"/>
    <w:rsid w:val="007D296F"/>
    <w:rsid w:val="007D2AC5"/>
    <w:rsid w:val="007D2AE3"/>
    <w:rsid w:val="007D3CB4"/>
    <w:rsid w:val="007D4068"/>
    <w:rsid w:val="007D476E"/>
    <w:rsid w:val="007D7DC8"/>
    <w:rsid w:val="007E10A1"/>
    <w:rsid w:val="007E196E"/>
    <w:rsid w:val="007E19C3"/>
    <w:rsid w:val="007E1C57"/>
    <w:rsid w:val="007E347F"/>
    <w:rsid w:val="007E4628"/>
    <w:rsid w:val="007E4B7C"/>
    <w:rsid w:val="007E503F"/>
    <w:rsid w:val="007E5450"/>
    <w:rsid w:val="007E5571"/>
    <w:rsid w:val="007E57EB"/>
    <w:rsid w:val="007E668A"/>
    <w:rsid w:val="007E6747"/>
    <w:rsid w:val="007E73B2"/>
    <w:rsid w:val="007E7462"/>
    <w:rsid w:val="007E76B8"/>
    <w:rsid w:val="007F06D1"/>
    <w:rsid w:val="007F097A"/>
    <w:rsid w:val="007F0C02"/>
    <w:rsid w:val="007F1937"/>
    <w:rsid w:val="007F1E87"/>
    <w:rsid w:val="007F250A"/>
    <w:rsid w:val="007F25AE"/>
    <w:rsid w:val="007F3589"/>
    <w:rsid w:val="007F3C22"/>
    <w:rsid w:val="007F58C9"/>
    <w:rsid w:val="007F5C0D"/>
    <w:rsid w:val="007F5C7B"/>
    <w:rsid w:val="007F5C91"/>
    <w:rsid w:val="007F626E"/>
    <w:rsid w:val="007F726A"/>
    <w:rsid w:val="00800912"/>
    <w:rsid w:val="00800A24"/>
    <w:rsid w:val="00800D7E"/>
    <w:rsid w:val="00801B58"/>
    <w:rsid w:val="00801EB1"/>
    <w:rsid w:val="0080203E"/>
    <w:rsid w:val="00802778"/>
    <w:rsid w:val="00804266"/>
    <w:rsid w:val="00804709"/>
    <w:rsid w:val="00805556"/>
    <w:rsid w:val="00805628"/>
    <w:rsid w:val="00806A0C"/>
    <w:rsid w:val="0080767E"/>
    <w:rsid w:val="0081044C"/>
    <w:rsid w:val="00810736"/>
    <w:rsid w:val="008108EA"/>
    <w:rsid w:val="00810A7E"/>
    <w:rsid w:val="00812E88"/>
    <w:rsid w:val="00814226"/>
    <w:rsid w:val="00814C2C"/>
    <w:rsid w:val="008154AF"/>
    <w:rsid w:val="008159B3"/>
    <w:rsid w:val="00815B63"/>
    <w:rsid w:val="00816313"/>
    <w:rsid w:val="00816D8F"/>
    <w:rsid w:val="00816F7B"/>
    <w:rsid w:val="00817D55"/>
    <w:rsid w:val="0082044F"/>
    <w:rsid w:val="00820974"/>
    <w:rsid w:val="008215BF"/>
    <w:rsid w:val="00821D71"/>
    <w:rsid w:val="008221C4"/>
    <w:rsid w:val="00822B97"/>
    <w:rsid w:val="0082401A"/>
    <w:rsid w:val="00824544"/>
    <w:rsid w:val="0082630B"/>
    <w:rsid w:val="00826D7A"/>
    <w:rsid w:val="008270A9"/>
    <w:rsid w:val="00827815"/>
    <w:rsid w:val="00827DAD"/>
    <w:rsid w:val="00827EA6"/>
    <w:rsid w:val="008303D8"/>
    <w:rsid w:val="008304B4"/>
    <w:rsid w:val="008307C8"/>
    <w:rsid w:val="00830D56"/>
    <w:rsid w:val="0083102A"/>
    <w:rsid w:val="008337BA"/>
    <w:rsid w:val="00834878"/>
    <w:rsid w:val="008362C2"/>
    <w:rsid w:val="00836B91"/>
    <w:rsid w:val="00836E26"/>
    <w:rsid w:val="00836E56"/>
    <w:rsid w:val="00837906"/>
    <w:rsid w:val="00840D40"/>
    <w:rsid w:val="00840DB7"/>
    <w:rsid w:val="0084241B"/>
    <w:rsid w:val="00843AA9"/>
    <w:rsid w:val="008444FA"/>
    <w:rsid w:val="0084592C"/>
    <w:rsid w:val="00845D3D"/>
    <w:rsid w:val="00846170"/>
    <w:rsid w:val="00846ACF"/>
    <w:rsid w:val="00846E2C"/>
    <w:rsid w:val="00847C3E"/>
    <w:rsid w:val="00847E74"/>
    <w:rsid w:val="0085067A"/>
    <w:rsid w:val="008509B5"/>
    <w:rsid w:val="008514A0"/>
    <w:rsid w:val="008516F7"/>
    <w:rsid w:val="00851717"/>
    <w:rsid w:val="0085171E"/>
    <w:rsid w:val="0085178F"/>
    <w:rsid w:val="00852535"/>
    <w:rsid w:val="00852B01"/>
    <w:rsid w:val="00853630"/>
    <w:rsid w:val="00855701"/>
    <w:rsid w:val="00856990"/>
    <w:rsid w:val="00857B61"/>
    <w:rsid w:val="00860160"/>
    <w:rsid w:val="00860D3F"/>
    <w:rsid w:val="0086127E"/>
    <w:rsid w:val="00862736"/>
    <w:rsid w:val="00863164"/>
    <w:rsid w:val="008633F6"/>
    <w:rsid w:val="00863F76"/>
    <w:rsid w:val="0086447F"/>
    <w:rsid w:val="0086478C"/>
    <w:rsid w:val="008653CF"/>
    <w:rsid w:val="008655DD"/>
    <w:rsid w:val="008660E0"/>
    <w:rsid w:val="00866EC8"/>
    <w:rsid w:val="0086759D"/>
    <w:rsid w:val="0087082C"/>
    <w:rsid w:val="00871207"/>
    <w:rsid w:val="0087192E"/>
    <w:rsid w:val="00872338"/>
    <w:rsid w:val="00872503"/>
    <w:rsid w:val="00872A29"/>
    <w:rsid w:val="008731FA"/>
    <w:rsid w:val="00873726"/>
    <w:rsid w:val="00873E51"/>
    <w:rsid w:val="00873F06"/>
    <w:rsid w:val="00874178"/>
    <w:rsid w:val="0087539A"/>
    <w:rsid w:val="008774E0"/>
    <w:rsid w:val="00880B78"/>
    <w:rsid w:val="00881DA1"/>
    <w:rsid w:val="0088276E"/>
    <w:rsid w:val="00883629"/>
    <w:rsid w:val="00883DCC"/>
    <w:rsid w:val="00884E76"/>
    <w:rsid w:val="00885C4F"/>
    <w:rsid w:val="00885D80"/>
    <w:rsid w:val="008874A3"/>
    <w:rsid w:val="008875E7"/>
    <w:rsid w:val="0089019A"/>
    <w:rsid w:val="008902D2"/>
    <w:rsid w:val="008918CB"/>
    <w:rsid w:val="00892518"/>
    <w:rsid w:val="008947EF"/>
    <w:rsid w:val="00894C60"/>
    <w:rsid w:val="0089530E"/>
    <w:rsid w:val="0089532D"/>
    <w:rsid w:val="00895CB9"/>
    <w:rsid w:val="008965BC"/>
    <w:rsid w:val="00897A1E"/>
    <w:rsid w:val="008A11CA"/>
    <w:rsid w:val="008A14E6"/>
    <w:rsid w:val="008A1CB8"/>
    <w:rsid w:val="008A3E48"/>
    <w:rsid w:val="008A4D9D"/>
    <w:rsid w:val="008A5603"/>
    <w:rsid w:val="008A6414"/>
    <w:rsid w:val="008B005F"/>
    <w:rsid w:val="008B11A8"/>
    <w:rsid w:val="008B11B9"/>
    <w:rsid w:val="008B1B3E"/>
    <w:rsid w:val="008B3469"/>
    <w:rsid w:val="008B3AD0"/>
    <w:rsid w:val="008B50BA"/>
    <w:rsid w:val="008B567B"/>
    <w:rsid w:val="008B625D"/>
    <w:rsid w:val="008B7145"/>
    <w:rsid w:val="008B73A2"/>
    <w:rsid w:val="008C2D10"/>
    <w:rsid w:val="008C2E0F"/>
    <w:rsid w:val="008C377F"/>
    <w:rsid w:val="008C3CEC"/>
    <w:rsid w:val="008C4939"/>
    <w:rsid w:val="008C5A47"/>
    <w:rsid w:val="008C668C"/>
    <w:rsid w:val="008C6BAA"/>
    <w:rsid w:val="008C7658"/>
    <w:rsid w:val="008C7B4C"/>
    <w:rsid w:val="008C7E2B"/>
    <w:rsid w:val="008D05DD"/>
    <w:rsid w:val="008D0B2A"/>
    <w:rsid w:val="008D243B"/>
    <w:rsid w:val="008D2E33"/>
    <w:rsid w:val="008D3295"/>
    <w:rsid w:val="008D39C1"/>
    <w:rsid w:val="008D481B"/>
    <w:rsid w:val="008D646C"/>
    <w:rsid w:val="008D6ABB"/>
    <w:rsid w:val="008D7EFF"/>
    <w:rsid w:val="008E04A1"/>
    <w:rsid w:val="008E0688"/>
    <w:rsid w:val="008E06E5"/>
    <w:rsid w:val="008E11E6"/>
    <w:rsid w:val="008E1E82"/>
    <w:rsid w:val="008E28CD"/>
    <w:rsid w:val="008E402E"/>
    <w:rsid w:val="008E5FE2"/>
    <w:rsid w:val="008E64E5"/>
    <w:rsid w:val="008E6BEF"/>
    <w:rsid w:val="008E7220"/>
    <w:rsid w:val="008F0872"/>
    <w:rsid w:val="008F0B8D"/>
    <w:rsid w:val="008F13EE"/>
    <w:rsid w:val="008F1930"/>
    <w:rsid w:val="008F257C"/>
    <w:rsid w:val="008F2B98"/>
    <w:rsid w:val="008F2F9C"/>
    <w:rsid w:val="008F388A"/>
    <w:rsid w:val="008F38F0"/>
    <w:rsid w:val="008F4463"/>
    <w:rsid w:val="008F494E"/>
    <w:rsid w:val="008F4E7E"/>
    <w:rsid w:val="008F5AA7"/>
    <w:rsid w:val="008F7CFB"/>
    <w:rsid w:val="00901929"/>
    <w:rsid w:val="009023C6"/>
    <w:rsid w:val="00902F0F"/>
    <w:rsid w:val="00902F60"/>
    <w:rsid w:val="00903C7C"/>
    <w:rsid w:val="00903F94"/>
    <w:rsid w:val="009043DC"/>
    <w:rsid w:val="0090759F"/>
    <w:rsid w:val="009077DB"/>
    <w:rsid w:val="0091006E"/>
    <w:rsid w:val="00911678"/>
    <w:rsid w:val="009118E0"/>
    <w:rsid w:val="00911E6F"/>
    <w:rsid w:val="0091240A"/>
    <w:rsid w:val="00913A0C"/>
    <w:rsid w:val="00914C71"/>
    <w:rsid w:val="00914FB7"/>
    <w:rsid w:val="00915416"/>
    <w:rsid w:val="00916E2F"/>
    <w:rsid w:val="009170FA"/>
    <w:rsid w:val="00917A0B"/>
    <w:rsid w:val="0092157A"/>
    <w:rsid w:val="00921E33"/>
    <w:rsid w:val="009227D7"/>
    <w:rsid w:val="00922A41"/>
    <w:rsid w:val="009239D9"/>
    <w:rsid w:val="009244E2"/>
    <w:rsid w:val="009246A6"/>
    <w:rsid w:val="00925B21"/>
    <w:rsid w:val="00926362"/>
    <w:rsid w:val="00926871"/>
    <w:rsid w:val="00926979"/>
    <w:rsid w:val="00926BFC"/>
    <w:rsid w:val="00927003"/>
    <w:rsid w:val="009279D0"/>
    <w:rsid w:val="00931E0E"/>
    <w:rsid w:val="0093228F"/>
    <w:rsid w:val="009323D2"/>
    <w:rsid w:val="00932C76"/>
    <w:rsid w:val="0093340C"/>
    <w:rsid w:val="00933650"/>
    <w:rsid w:val="009345E4"/>
    <w:rsid w:val="00935763"/>
    <w:rsid w:val="00935F16"/>
    <w:rsid w:val="0093670A"/>
    <w:rsid w:val="0093746B"/>
    <w:rsid w:val="00937778"/>
    <w:rsid w:val="009403FB"/>
    <w:rsid w:val="0094086E"/>
    <w:rsid w:val="009416B8"/>
    <w:rsid w:val="00943160"/>
    <w:rsid w:val="009432FE"/>
    <w:rsid w:val="009433DC"/>
    <w:rsid w:val="00943556"/>
    <w:rsid w:val="009443FB"/>
    <w:rsid w:val="009457F5"/>
    <w:rsid w:val="00945D49"/>
    <w:rsid w:val="00945DC9"/>
    <w:rsid w:val="00945E44"/>
    <w:rsid w:val="009460EB"/>
    <w:rsid w:val="00946A02"/>
    <w:rsid w:val="00946B25"/>
    <w:rsid w:val="0095093C"/>
    <w:rsid w:val="009512A5"/>
    <w:rsid w:val="009517C0"/>
    <w:rsid w:val="00951CF6"/>
    <w:rsid w:val="0095215C"/>
    <w:rsid w:val="00952A5D"/>
    <w:rsid w:val="009535DB"/>
    <w:rsid w:val="00953E66"/>
    <w:rsid w:val="00954175"/>
    <w:rsid w:val="00954AA7"/>
    <w:rsid w:val="00954B67"/>
    <w:rsid w:val="00955193"/>
    <w:rsid w:val="00956522"/>
    <w:rsid w:val="00956697"/>
    <w:rsid w:val="009575BF"/>
    <w:rsid w:val="00960B57"/>
    <w:rsid w:val="0096194F"/>
    <w:rsid w:val="009626E7"/>
    <w:rsid w:val="00962CB7"/>
    <w:rsid w:val="009636BC"/>
    <w:rsid w:val="009650F5"/>
    <w:rsid w:val="00965A80"/>
    <w:rsid w:val="00965BFE"/>
    <w:rsid w:val="0096606F"/>
    <w:rsid w:val="00967A6D"/>
    <w:rsid w:val="00970B0B"/>
    <w:rsid w:val="0097198C"/>
    <w:rsid w:val="0097262B"/>
    <w:rsid w:val="00973536"/>
    <w:rsid w:val="009738D2"/>
    <w:rsid w:val="00974D91"/>
    <w:rsid w:val="00974F64"/>
    <w:rsid w:val="00975A47"/>
    <w:rsid w:val="00976524"/>
    <w:rsid w:val="00977006"/>
    <w:rsid w:val="00977901"/>
    <w:rsid w:val="00977D29"/>
    <w:rsid w:val="00981239"/>
    <w:rsid w:val="00981D85"/>
    <w:rsid w:val="00981FE1"/>
    <w:rsid w:val="00982453"/>
    <w:rsid w:val="00983658"/>
    <w:rsid w:val="00983947"/>
    <w:rsid w:val="00983DFB"/>
    <w:rsid w:val="00984336"/>
    <w:rsid w:val="00984CEB"/>
    <w:rsid w:val="009857F6"/>
    <w:rsid w:val="00985F45"/>
    <w:rsid w:val="00986AD9"/>
    <w:rsid w:val="00987189"/>
    <w:rsid w:val="00990F2D"/>
    <w:rsid w:val="009911D6"/>
    <w:rsid w:val="009914E0"/>
    <w:rsid w:val="009929F3"/>
    <w:rsid w:val="00993D62"/>
    <w:rsid w:val="00994B8A"/>
    <w:rsid w:val="009955A3"/>
    <w:rsid w:val="009956BF"/>
    <w:rsid w:val="00996921"/>
    <w:rsid w:val="0099744B"/>
    <w:rsid w:val="009974D6"/>
    <w:rsid w:val="009A03AE"/>
    <w:rsid w:val="009A0D6C"/>
    <w:rsid w:val="009A18FD"/>
    <w:rsid w:val="009A1E16"/>
    <w:rsid w:val="009A26CF"/>
    <w:rsid w:val="009A2B01"/>
    <w:rsid w:val="009A3959"/>
    <w:rsid w:val="009A3FAE"/>
    <w:rsid w:val="009A3FE5"/>
    <w:rsid w:val="009A4FEF"/>
    <w:rsid w:val="009A5017"/>
    <w:rsid w:val="009A5A4F"/>
    <w:rsid w:val="009A6542"/>
    <w:rsid w:val="009A66C1"/>
    <w:rsid w:val="009A6A80"/>
    <w:rsid w:val="009A77BD"/>
    <w:rsid w:val="009A79BC"/>
    <w:rsid w:val="009A7B39"/>
    <w:rsid w:val="009B14C3"/>
    <w:rsid w:val="009B14ED"/>
    <w:rsid w:val="009B18DC"/>
    <w:rsid w:val="009B22B6"/>
    <w:rsid w:val="009B42D6"/>
    <w:rsid w:val="009B4802"/>
    <w:rsid w:val="009B4E4F"/>
    <w:rsid w:val="009B5B55"/>
    <w:rsid w:val="009B5CC8"/>
    <w:rsid w:val="009B61F6"/>
    <w:rsid w:val="009B6460"/>
    <w:rsid w:val="009B7D25"/>
    <w:rsid w:val="009C124E"/>
    <w:rsid w:val="009C2913"/>
    <w:rsid w:val="009C4F0A"/>
    <w:rsid w:val="009C515F"/>
    <w:rsid w:val="009C54AF"/>
    <w:rsid w:val="009C574B"/>
    <w:rsid w:val="009C653F"/>
    <w:rsid w:val="009D019F"/>
    <w:rsid w:val="009D0220"/>
    <w:rsid w:val="009D10D5"/>
    <w:rsid w:val="009D1751"/>
    <w:rsid w:val="009D1839"/>
    <w:rsid w:val="009D23BE"/>
    <w:rsid w:val="009D273F"/>
    <w:rsid w:val="009D454A"/>
    <w:rsid w:val="009D4982"/>
    <w:rsid w:val="009D57C3"/>
    <w:rsid w:val="009D65F5"/>
    <w:rsid w:val="009D74C7"/>
    <w:rsid w:val="009D7AA3"/>
    <w:rsid w:val="009E0865"/>
    <w:rsid w:val="009E0AFE"/>
    <w:rsid w:val="009E186B"/>
    <w:rsid w:val="009E1CEB"/>
    <w:rsid w:val="009E21B2"/>
    <w:rsid w:val="009E236A"/>
    <w:rsid w:val="009E29FC"/>
    <w:rsid w:val="009E3649"/>
    <w:rsid w:val="009E51F4"/>
    <w:rsid w:val="009E55DD"/>
    <w:rsid w:val="009E5A02"/>
    <w:rsid w:val="009E64AD"/>
    <w:rsid w:val="009E6BBE"/>
    <w:rsid w:val="009E731C"/>
    <w:rsid w:val="009E7440"/>
    <w:rsid w:val="009E7516"/>
    <w:rsid w:val="009E7586"/>
    <w:rsid w:val="009F06CB"/>
    <w:rsid w:val="009F120D"/>
    <w:rsid w:val="009F14F4"/>
    <w:rsid w:val="009F2ABC"/>
    <w:rsid w:val="009F2F59"/>
    <w:rsid w:val="009F3404"/>
    <w:rsid w:val="009F36FB"/>
    <w:rsid w:val="009F3A6B"/>
    <w:rsid w:val="009F5728"/>
    <w:rsid w:val="009F5800"/>
    <w:rsid w:val="009F6276"/>
    <w:rsid w:val="009F6662"/>
    <w:rsid w:val="009F6C61"/>
    <w:rsid w:val="009F6EA8"/>
    <w:rsid w:val="009F7341"/>
    <w:rsid w:val="009F7490"/>
    <w:rsid w:val="009F7828"/>
    <w:rsid w:val="00A000A5"/>
    <w:rsid w:val="00A017B6"/>
    <w:rsid w:val="00A01975"/>
    <w:rsid w:val="00A01FA7"/>
    <w:rsid w:val="00A0219E"/>
    <w:rsid w:val="00A02315"/>
    <w:rsid w:val="00A02C07"/>
    <w:rsid w:val="00A02F3B"/>
    <w:rsid w:val="00A0347F"/>
    <w:rsid w:val="00A0386F"/>
    <w:rsid w:val="00A04D4B"/>
    <w:rsid w:val="00A04F2F"/>
    <w:rsid w:val="00A06C3F"/>
    <w:rsid w:val="00A06D8A"/>
    <w:rsid w:val="00A11670"/>
    <w:rsid w:val="00A11BA5"/>
    <w:rsid w:val="00A12ACB"/>
    <w:rsid w:val="00A1332F"/>
    <w:rsid w:val="00A14F99"/>
    <w:rsid w:val="00A15EBE"/>
    <w:rsid w:val="00A16481"/>
    <w:rsid w:val="00A17598"/>
    <w:rsid w:val="00A2026D"/>
    <w:rsid w:val="00A20BA2"/>
    <w:rsid w:val="00A21179"/>
    <w:rsid w:val="00A2197A"/>
    <w:rsid w:val="00A227C7"/>
    <w:rsid w:val="00A23177"/>
    <w:rsid w:val="00A23263"/>
    <w:rsid w:val="00A23804"/>
    <w:rsid w:val="00A24973"/>
    <w:rsid w:val="00A25D4B"/>
    <w:rsid w:val="00A26838"/>
    <w:rsid w:val="00A26E3F"/>
    <w:rsid w:val="00A26EE3"/>
    <w:rsid w:val="00A2779D"/>
    <w:rsid w:val="00A30403"/>
    <w:rsid w:val="00A308CE"/>
    <w:rsid w:val="00A30A98"/>
    <w:rsid w:val="00A30F58"/>
    <w:rsid w:val="00A317C2"/>
    <w:rsid w:val="00A31BCD"/>
    <w:rsid w:val="00A31E03"/>
    <w:rsid w:val="00A323F8"/>
    <w:rsid w:val="00A32B67"/>
    <w:rsid w:val="00A32CE6"/>
    <w:rsid w:val="00A32EE9"/>
    <w:rsid w:val="00A338D7"/>
    <w:rsid w:val="00A33A00"/>
    <w:rsid w:val="00A33D19"/>
    <w:rsid w:val="00A35FD7"/>
    <w:rsid w:val="00A36C14"/>
    <w:rsid w:val="00A36FC1"/>
    <w:rsid w:val="00A3741B"/>
    <w:rsid w:val="00A37BDD"/>
    <w:rsid w:val="00A4199A"/>
    <w:rsid w:val="00A41A5A"/>
    <w:rsid w:val="00A41A90"/>
    <w:rsid w:val="00A41E02"/>
    <w:rsid w:val="00A4270F"/>
    <w:rsid w:val="00A42E22"/>
    <w:rsid w:val="00A4396F"/>
    <w:rsid w:val="00A43E11"/>
    <w:rsid w:val="00A449ED"/>
    <w:rsid w:val="00A457CC"/>
    <w:rsid w:val="00A4631E"/>
    <w:rsid w:val="00A464FF"/>
    <w:rsid w:val="00A46DE2"/>
    <w:rsid w:val="00A46DF4"/>
    <w:rsid w:val="00A522BC"/>
    <w:rsid w:val="00A52A2F"/>
    <w:rsid w:val="00A52AB6"/>
    <w:rsid w:val="00A5424C"/>
    <w:rsid w:val="00A548B8"/>
    <w:rsid w:val="00A55113"/>
    <w:rsid w:val="00A55BDC"/>
    <w:rsid w:val="00A564F9"/>
    <w:rsid w:val="00A602F1"/>
    <w:rsid w:val="00A6035F"/>
    <w:rsid w:val="00A623B8"/>
    <w:rsid w:val="00A6259C"/>
    <w:rsid w:val="00A6282D"/>
    <w:rsid w:val="00A63C8E"/>
    <w:rsid w:val="00A6549A"/>
    <w:rsid w:val="00A65D45"/>
    <w:rsid w:val="00A67B49"/>
    <w:rsid w:val="00A67EC6"/>
    <w:rsid w:val="00A700FF"/>
    <w:rsid w:val="00A7081A"/>
    <w:rsid w:val="00A7094B"/>
    <w:rsid w:val="00A72E57"/>
    <w:rsid w:val="00A758F7"/>
    <w:rsid w:val="00A75B43"/>
    <w:rsid w:val="00A762F2"/>
    <w:rsid w:val="00A7633E"/>
    <w:rsid w:val="00A7799F"/>
    <w:rsid w:val="00A809F8"/>
    <w:rsid w:val="00A820A5"/>
    <w:rsid w:val="00A83B93"/>
    <w:rsid w:val="00A8483F"/>
    <w:rsid w:val="00A84E85"/>
    <w:rsid w:val="00A851BE"/>
    <w:rsid w:val="00A85C46"/>
    <w:rsid w:val="00A85F5B"/>
    <w:rsid w:val="00A86117"/>
    <w:rsid w:val="00A8795E"/>
    <w:rsid w:val="00A90220"/>
    <w:rsid w:val="00A9062D"/>
    <w:rsid w:val="00A9292A"/>
    <w:rsid w:val="00A92BEC"/>
    <w:rsid w:val="00A945AE"/>
    <w:rsid w:val="00A94893"/>
    <w:rsid w:val="00A9572B"/>
    <w:rsid w:val="00A96511"/>
    <w:rsid w:val="00A97073"/>
    <w:rsid w:val="00A9746A"/>
    <w:rsid w:val="00A9750D"/>
    <w:rsid w:val="00AA08A7"/>
    <w:rsid w:val="00AA0F40"/>
    <w:rsid w:val="00AA16D3"/>
    <w:rsid w:val="00AA1FAB"/>
    <w:rsid w:val="00AA2313"/>
    <w:rsid w:val="00AA2971"/>
    <w:rsid w:val="00AA418C"/>
    <w:rsid w:val="00AA4BC9"/>
    <w:rsid w:val="00AA572C"/>
    <w:rsid w:val="00AA65F6"/>
    <w:rsid w:val="00AA7909"/>
    <w:rsid w:val="00AB08A2"/>
    <w:rsid w:val="00AB0CB5"/>
    <w:rsid w:val="00AB1D4E"/>
    <w:rsid w:val="00AB253D"/>
    <w:rsid w:val="00AB2737"/>
    <w:rsid w:val="00AB36CC"/>
    <w:rsid w:val="00AB3930"/>
    <w:rsid w:val="00AB6B68"/>
    <w:rsid w:val="00AB71A9"/>
    <w:rsid w:val="00AB7A53"/>
    <w:rsid w:val="00AC01C3"/>
    <w:rsid w:val="00AC03AE"/>
    <w:rsid w:val="00AC0894"/>
    <w:rsid w:val="00AC156C"/>
    <w:rsid w:val="00AC1968"/>
    <w:rsid w:val="00AC1D52"/>
    <w:rsid w:val="00AC2C95"/>
    <w:rsid w:val="00AC37BF"/>
    <w:rsid w:val="00AC49C9"/>
    <w:rsid w:val="00AC5203"/>
    <w:rsid w:val="00AC5867"/>
    <w:rsid w:val="00AC7553"/>
    <w:rsid w:val="00AC77B1"/>
    <w:rsid w:val="00AC7BB6"/>
    <w:rsid w:val="00AD033B"/>
    <w:rsid w:val="00AD0412"/>
    <w:rsid w:val="00AD10C6"/>
    <w:rsid w:val="00AD1BC3"/>
    <w:rsid w:val="00AD22FB"/>
    <w:rsid w:val="00AD4666"/>
    <w:rsid w:val="00AD4931"/>
    <w:rsid w:val="00AD4D6E"/>
    <w:rsid w:val="00AD5470"/>
    <w:rsid w:val="00AD68A4"/>
    <w:rsid w:val="00AD6A8A"/>
    <w:rsid w:val="00AD7BE1"/>
    <w:rsid w:val="00AE1035"/>
    <w:rsid w:val="00AE156B"/>
    <w:rsid w:val="00AE1954"/>
    <w:rsid w:val="00AE24F0"/>
    <w:rsid w:val="00AE2EB0"/>
    <w:rsid w:val="00AE356A"/>
    <w:rsid w:val="00AE3702"/>
    <w:rsid w:val="00AE37F2"/>
    <w:rsid w:val="00AE3F1C"/>
    <w:rsid w:val="00AE54D0"/>
    <w:rsid w:val="00AE61C5"/>
    <w:rsid w:val="00AE6984"/>
    <w:rsid w:val="00AE7D6B"/>
    <w:rsid w:val="00AF0D42"/>
    <w:rsid w:val="00AF10A3"/>
    <w:rsid w:val="00AF1DC8"/>
    <w:rsid w:val="00AF2BDC"/>
    <w:rsid w:val="00AF2DDB"/>
    <w:rsid w:val="00AF3C07"/>
    <w:rsid w:val="00AF4E00"/>
    <w:rsid w:val="00AF5487"/>
    <w:rsid w:val="00AF55C3"/>
    <w:rsid w:val="00AF5B66"/>
    <w:rsid w:val="00AF5C3C"/>
    <w:rsid w:val="00AF5EBD"/>
    <w:rsid w:val="00AF6653"/>
    <w:rsid w:val="00B00D3F"/>
    <w:rsid w:val="00B01CD4"/>
    <w:rsid w:val="00B025FB"/>
    <w:rsid w:val="00B02EA0"/>
    <w:rsid w:val="00B03287"/>
    <w:rsid w:val="00B038D6"/>
    <w:rsid w:val="00B04668"/>
    <w:rsid w:val="00B04787"/>
    <w:rsid w:val="00B04B37"/>
    <w:rsid w:val="00B060A5"/>
    <w:rsid w:val="00B10144"/>
    <w:rsid w:val="00B116DA"/>
    <w:rsid w:val="00B12C1C"/>
    <w:rsid w:val="00B142B1"/>
    <w:rsid w:val="00B1448D"/>
    <w:rsid w:val="00B14F6C"/>
    <w:rsid w:val="00B1574F"/>
    <w:rsid w:val="00B159E4"/>
    <w:rsid w:val="00B15C22"/>
    <w:rsid w:val="00B16008"/>
    <w:rsid w:val="00B164CD"/>
    <w:rsid w:val="00B17077"/>
    <w:rsid w:val="00B17AC2"/>
    <w:rsid w:val="00B17DB7"/>
    <w:rsid w:val="00B20C44"/>
    <w:rsid w:val="00B20DD9"/>
    <w:rsid w:val="00B21116"/>
    <w:rsid w:val="00B211E7"/>
    <w:rsid w:val="00B211F5"/>
    <w:rsid w:val="00B2148D"/>
    <w:rsid w:val="00B223B1"/>
    <w:rsid w:val="00B238DD"/>
    <w:rsid w:val="00B240F3"/>
    <w:rsid w:val="00B2412A"/>
    <w:rsid w:val="00B2442F"/>
    <w:rsid w:val="00B24B1A"/>
    <w:rsid w:val="00B25A36"/>
    <w:rsid w:val="00B26487"/>
    <w:rsid w:val="00B27011"/>
    <w:rsid w:val="00B27A54"/>
    <w:rsid w:val="00B30819"/>
    <w:rsid w:val="00B33A46"/>
    <w:rsid w:val="00B34925"/>
    <w:rsid w:val="00B35F51"/>
    <w:rsid w:val="00B36510"/>
    <w:rsid w:val="00B36A2F"/>
    <w:rsid w:val="00B40E2D"/>
    <w:rsid w:val="00B40E64"/>
    <w:rsid w:val="00B43126"/>
    <w:rsid w:val="00B4567A"/>
    <w:rsid w:val="00B45DEC"/>
    <w:rsid w:val="00B46B8B"/>
    <w:rsid w:val="00B46C4C"/>
    <w:rsid w:val="00B46E25"/>
    <w:rsid w:val="00B472F6"/>
    <w:rsid w:val="00B478B9"/>
    <w:rsid w:val="00B50360"/>
    <w:rsid w:val="00B51569"/>
    <w:rsid w:val="00B5232C"/>
    <w:rsid w:val="00B5298A"/>
    <w:rsid w:val="00B54911"/>
    <w:rsid w:val="00B57A7C"/>
    <w:rsid w:val="00B614DD"/>
    <w:rsid w:val="00B62759"/>
    <w:rsid w:val="00B631DE"/>
    <w:rsid w:val="00B636BC"/>
    <w:rsid w:val="00B6398D"/>
    <w:rsid w:val="00B64991"/>
    <w:rsid w:val="00B6500F"/>
    <w:rsid w:val="00B66CC5"/>
    <w:rsid w:val="00B709F3"/>
    <w:rsid w:val="00B71EA9"/>
    <w:rsid w:val="00B72032"/>
    <w:rsid w:val="00B72044"/>
    <w:rsid w:val="00B73420"/>
    <w:rsid w:val="00B734CF"/>
    <w:rsid w:val="00B7381E"/>
    <w:rsid w:val="00B74A75"/>
    <w:rsid w:val="00B74B3F"/>
    <w:rsid w:val="00B750F9"/>
    <w:rsid w:val="00B756C6"/>
    <w:rsid w:val="00B7784C"/>
    <w:rsid w:val="00B82C35"/>
    <w:rsid w:val="00B858AB"/>
    <w:rsid w:val="00B86858"/>
    <w:rsid w:val="00B869E7"/>
    <w:rsid w:val="00B87338"/>
    <w:rsid w:val="00B87408"/>
    <w:rsid w:val="00B876F7"/>
    <w:rsid w:val="00B90941"/>
    <w:rsid w:val="00B918A3"/>
    <w:rsid w:val="00B91F43"/>
    <w:rsid w:val="00B920B6"/>
    <w:rsid w:val="00B925C2"/>
    <w:rsid w:val="00B92C88"/>
    <w:rsid w:val="00B93F9F"/>
    <w:rsid w:val="00B945B3"/>
    <w:rsid w:val="00B946E7"/>
    <w:rsid w:val="00B95EB4"/>
    <w:rsid w:val="00B96F45"/>
    <w:rsid w:val="00BA0245"/>
    <w:rsid w:val="00BA0332"/>
    <w:rsid w:val="00BA069D"/>
    <w:rsid w:val="00BA1175"/>
    <w:rsid w:val="00BA1393"/>
    <w:rsid w:val="00BA2E2E"/>
    <w:rsid w:val="00BA3B21"/>
    <w:rsid w:val="00BA3C4C"/>
    <w:rsid w:val="00BA48BB"/>
    <w:rsid w:val="00BA4C87"/>
    <w:rsid w:val="00BA4FC2"/>
    <w:rsid w:val="00BA52B7"/>
    <w:rsid w:val="00BA6A27"/>
    <w:rsid w:val="00BB0E07"/>
    <w:rsid w:val="00BB0E48"/>
    <w:rsid w:val="00BB176E"/>
    <w:rsid w:val="00BB348C"/>
    <w:rsid w:val="00BB3DEC"/>
    <w:rsid w:val="00BB4063"/>
    <w:rsid w:val="00BB42FA"/>
    <w:rsid w:val="00BB4CFC"/>
    <w:rsid w:val="00BB6E8C"/>
    <w:rsid w:val="00BC1933"/>
    <w:rsid w:val="00BC1BDD"/>
    <w:rsid w:val="00BC23FB"/>
    <w:rsid w:val="00BC2EAF"/>
    <w:rsid w:val="00BC3EBA"/>
    <w:rsid w:val="00BC471F"/>
    <w:rsid w:val="00BC5046"/>
    <w:rsid w:val="00BC5DC8"/>
    <w:rsid w:val="00BC5DDD"/>
    <w:rsid w:val="00BC63CA"/>
    <w:rsid w:val="00BC68B5"/>
    <w:rsid w:val="00BC68BC"/>
    <w:rsid w:val="00BC68E0"/>
    <w:rsid w:val="00BC6F5C"/>
    <w:rsid w:val="00BD0029"/>
    <w:rsid w:val="00BD05E6"/>
    <w:rsid w:val="00BD0A06"/>
    <w:rsid w:val="00BD0D59"/>
    <w:rsid w:val="00BD20AA"/>
    <w:rsid w:val="00BD272D"/>
    <w:rsid w:val="00BD37E2"/>
    <w:rsid w:val="00BD5AD3"/>
    <w:rsid w:val="00BD5B71"/>
    <w:rsid w:val="00BD5B8F"/>
    <w:rsid w:val="00BD5D77"/>
    <w:rsid w:val="00BD642E"/>
    <w:rsid w:val="00BD67B3"/>
    <w:rsid w:val="00BD7D0C"/>
    <w:rsid w:val="00BE1C66"/>
    <w:rsid w:val="00BE37F2"/>
    <w:rsid w:val="00BE3D02"/>
    <w:rsid w:val="00BE4471"/>
    <w:rsid w:val="00BE4840"/>
    <w:rsid w:val="00BE5779"/>
    <w:rsid w:val="00BE7603"/>
    <w:rsid w:val="00BE7A35"/>
    <w:rsid w:val="00BF0DA4"/>
    <w:rsid w:val="00BF1CCF"/>
    <w:rsid w:val="00BF2A3D"/>
    <w:rsid w:val="00BF2A94"/>
    <w:rsid w:val="00BF4006"/>
    <w:rsid w:val="00BF59BF"/>
    <w:rsid w:val="00BF6176"/>
    <w:rsid w:val="00BF6319"/>
    <w:rsid w:val="00BF720A"/>
    <w:rsid w:val="00C0106E"/>
    <w:rsid w:val="00C013CE"/>
    <w:rsid w:val="00C0220D"/>
    <w:rsid w:val="00C0225B"/>
    <w:rsid w:val="00C02554"/>
    <w:rsid w:val="00C02B96"/>
    <w:rsid w:val="00C02C66"/>
    <w:rsid w:val="00C03224"/>
    <w:rsid w:val="00C03CA0"/>
    <w:rsid w:val="00C041B6"/>
    <w:rsid w:val="00C046E0"/>
    <w:rsid w:val="00C048F0"/>
    <w:rsid w:val="00C048F1"/>
    <w:rsid w:val="00C04E04"/>
    <w:rsid w:val="00C05047"/>
    <w:rsid w:val="00C05A48"/>
    <w:rsid w:val="00C05AE3"/>
    <w:rsid w:val="00C06451"/>
    <w:rsid w:val="00C06DCE"/>
    <w:rsid w:val="00C10134"/>
    <w:rsid w:val="00C1187F"/>
    <w:rsid w:val="00C120C7"/>
    <w:rsid w:val="00C124BD"/>
    <w:rsid w:val="00C12586"/>
    <w:rsid w:val="00C1264D"/>
    <w:rsid w:val="00C14056"/>
    <w:rsid w:val="00C140EA"/>
    <w:rsid w:val="00C144AE"/>
    <w:rsid w:val="00C14F33"/>
    <w:rsid w:val="00C15580"/>
    <w:rsid w:val="00C16213"/>
    <w:rsid w:val="00C1665B"/>
    <w:rsid w:val="00C206EE"/>
    <w:rsid w:val="00C209EB"/>
    <w:rsid w:val="00C20B2C"/>
    <w:rsid w:val="00C21F97"/>
    <w:rsid w:val="00C237E3"/>
    <w:rsid w:val="00C25077"/>
    <w:rsid w:val="00C258F6"/>
    <w:rsid w:val="00C262DF"/>
    <w:rsid w:val="00C26500"/>
    <w:rsid w:val="00C27270"/>
    <w:rsid w:val="00C27324"/>
    <w:rsid w:val="00C27503"/>
    <w:rsid w:val="00C2751D"/>
    <w:rsid w:val="00C305C9"/>
    <w:rsid w:val="00C3060C"/>
    <w:rsid w:val="00C30C6E"/>
    <w:rsid w:val="00C34563"/>
    <w:rsid w:val="00C35E66"/>
    <w:rsid w:val="00C374AA"/>
    <w:rsid w:val="00C40CCA"/>
    <w:rsid w:val="00C41742"/>
    <w:rsid w:val="00C42988"/>
    <w:rsid w:val="00C42A2C"/>
    <w:rsid w:val="00C44C8B"/>
    <w:rsid w:val="00C44DBD"/>
    <w:rsid w:val="00C451FD"/>
    <w:rsid w:val="00C45B26"/>
    <w:rsid w:val="00C45EDE"/>
    <w:rsid w:val="00C46753"/>
    <w:rsid w:val="00C47379"/>
    <w:rsid w:val="00C50CA2"/>
    <w:rsid w:val="00C50F7E"/>
    <w:rsid w:val="00C51168"/>
    <w:rsid w:val="00C512D3"/>
    <w:rsid w:val="00C51E0E"/>
    <w:rsid w:val="00C51E9C"/>
    <w:rsid w:val="00C51EDD"/>
    <w:rsid w:val="00C52186"/>
    <w:rsid w:val="00C523E3"/>
    <w:rsid w:val="00C52573"/>
    <w:rsid w:val="00C52E71"/>
    <w:rsid w:val="00C53525"/>
    <w:rsid w:val="00C53A24"/>
    <w:rsid w:val="00C5540B"/>
    <w:rsid w:val="00C55875"/>
    <w:rsid w:val="00C55B90"/>
    <w:rsid w:val="00C5647C"/>
    <w:rsid w:val="00C564FB"/>
    <w:rsid w:val="00C56A7D"/>
    <w:rsid w:val="00C5716E"/>
    <w:rsid w:val="00C574B8"/>
    <w:rsid w:val="00C577B2"/>
    <w:rsid w:val="00C57847"/>
    <w:rsid w:val="00C601F6"/>
    <w:rsid w:val="00C60EDC"/>
    <w:rsid w:val="00C616F5"/>
    <w:rsid w:val="00C61A33"/>
    <w:rsid w:val="00C61AE2"/>
    <w:rsid w:val="00C622D0"/>
    <w:rsid w:val="00C624BA"/>
    <w:rsid w:val="00C62EEC"/>
    <w:rsid w:val="00C63374"/>
    <w:rsid w:val="00C64ACE"/>
    <w:rsid w:val="00C654FB"/>
    <w:rsid w:val="00C655B4"/>
    <w:rsid w:val="00C6574D"/>
    <w:rsid w:val="00C66117"/>
    <w:rsid w:val="00C67F06"/>
    <w:rsid w:val="00C67FE4"/>
    <w:rsid w:val="00C715A1"/>
    <w:rsid w:val="00C7186D"/>
    <w:rsid w:val="00C719CF"/>
    <w:rsid w:val="00C71A31"/>
    <w:rsid w:val="00C72052"/>
    <w:rsid w:val="00C72501"/>
    <w:rsid w:val="00C72838"/>
    <w:rsid w:val="00C72C50"/>
    <w:rsid w:val="00C72F60"/>
    <w:rsid w:val="00C73086"/>
    <w:rsid w:val="00C73233"/>
    <w:rsid w:val="00C73B50"/>
    <w:rsid w:val="00C73BB4"/>
    <w:rsid w:val="00C75991"/>
    <w:rsid w:val="00C76BEB"/>
    <w:rsid w:val="00C778BD"/>
    <w:rsid w:val="00C80C04"/>
    <w:rsid w:val="00C81317"/>
    <w:rsid w:val="00C84601"/>
    <w:rsid w:val="00C849A8"/>
    <w:rsid w:val="00C84D7D"/>
    <w:rsid w:val="00C851CE"/>
    <w:rsid w:val="00C85735"/>
    <w:rsid w:val="00C86F44"/>
    <w:rsid w:val="00C8705F"/>
    <w:rsid w:val="00C87255"/>
    <w:rsid w:val="00C875D4"/>
    <w:rsid w:val="00C91293"/>
    <w:rsid w:val="00C91615"/>
    <w:rsid w:val="00C91ABD"/>
    <w:rsid w:val="00C921D1"/>
    <w:rsid w:val="00C92A57"/>
    <w:rsid w:val="00C92F1D"/>
    <w:rsid w:val="00C930C9"/>
    <w:rsid w:val="00C937C3"/>
    <w:rsid w:val="00C94003"/>
    <w:rsid w:val="00C9537C"/>
    <w:rsid w:val="00C959CA"/>
    <w:rsid w:val="00C96132"/>
    <w:rsid w:val="00C961E2"/>
    <w:rsid w:val="00C9624C"/>
    <w:rsid w:val="00C9646E"/>
    <w:rsid w:val="00CA3244"/>
    <w:rsid w:val="00CA34C8"/>
    <w:rsid w:val="00CA3802"/>
    <w:rsid w:val="00CA3830"/>
    <w:rsid w:val="00CA3C50"/>
    <w:rsid w:val="00CA5749"/>
    <w:rsid w:val="00CA59C2"/>
    <w:rsid w:val="00CA68E0"/>
    <w:rsid w:val="00CA761B"/>
    <w:rsid w:val="00CA782A"/>
    <w:rsid w:val="00CB05A1"/>
    <w:rsid w:val="00CB0C83"/>
    <w:rsid w:val="00CB1084"/>
    <w:rsid w:val="00CB20B0"/>
    <w:rsid w:val="00CB2AF7"/>
    <w:rsid w:val="00CB3AD9"/>
    <w:rsid w:val="00CB3B7B"/>
    <w:rsid w:val="00CB44F5"/>
    <w:rsid w:val="00CB4CD5"/>
    <w:rsid w:val="00CB5618"/>
    <w:rsid w:val="00CB5771"/>
    <w:rsid w:val="00CB5C54"/>
    <w:rsid w:val="00CB60EE"/>
    <w:rsid w:val="00CB69F4"/>
    <w:rsid w:val="00CB6FAC"/>
    <w:rsid w:val="00CC0174"/>
    <w:rsid w:val="00CC1777"/>
    <w:rsid w:val="00CC3375"/>
    <w:rsid w:val="00CC361E"/>
    <w:rsid w:val="00CC3D8D"/>
    <w:rsid w:val="00CC441C"/>
    <w:rsid w:val="00CC4804"/>
    <w:rsid w:val="00CC4B5B"/>
    <w:rsid w:val="00CC4D05"/>
    <w:rsid w:val="00CC594A"/>
    <w:rsid w:val="00CC6197"/>
    <w:rsid w:val="00CC73FC"/>
    <w:rsid w:val="00CC7DD1"/>
    <w:rsid w:val="00CD1072"/>
    <w:rsid w:val="00CD16A4"/>
    <w:rsid w:val="00CD1A35"/>
    <w:rsid w:val="00CD1CA5"/>
    <w:rsid w:val="00CD256A"/>
    <w:rsid w:val="00CD2C90"/>
    <w:rsid w:val="00CD2F93"/>
    <w:rsid w:val="00CD321F"/>
    <w:rsid w:val="00CD32D0"/>
    <w:rsid w:val="00CD3530"/>
    <w:rsid w:val="00CD3D2D"/>
    <w:rsid w:val="00CD5075"/>
    <w:rsid w:val="00CD64BA"/>
    <w:rsid w:val="00CD6529"/>
    <w:rsid w:val="00CD6FDE"/>
    <w:rsid w:val="00CD7083"/>
    <w:rsid w:val="00CD7F36"/>
    <w:rsid w:val="00CE0F60"/>
    <w:rsid w:val="00CE1681"/>
    <w:rsid w:val="00CE1B87"/>
    <w:rsid w:val="00CE2240"/>
    <w:rsid w:val="00CE249B"/>
    <w:rsid w:val="00CE45E0"/>
    <w:rsid w:val="00CE4E80"/>
    <w:rsid w:val="00CE57EB"/>
    <w:rsid w:val="00CE63BF"/>
    <w:rsid w:val="00CE7351"/>
    <w:rsid w:val="00CF0290"/>
    <w:rsid w:val="00CF0F69"/>
    <w:rsid w:val="00CF1C67"/>
    <w:rsid w:val="00CF27B1"/>
    <w:rsid w:val="00CF4269"/>
    <w:rsid w:val="00CF445E"/>
    <w:rsid w:val="00CF540F"/>
    <w:rsid w:val="00CF5E02"/>
    <w:rsid w:val="00CF7445"/>
    <w:rsid w:val="00D0003D"/>
    <w:rsid w:val="00D01EB5"/>
    <w:rsid w:val="00D02228"/>
    <w:rsid w:val="00D027C1"/>
    <w:rsid w:val="00D038AF"/>
    <w:rsid w:val="00D03EB2"/>
    <w:rsid w:val="00D04F7D"/>
    <w:rsid w:val="00D053A8"/>
    <w:rsid w:val="00D054F8"/>
    <w:rsid w:val="00D05CD7"/>
    <w:rsid w:val="00D10409"/>
    <w:rsid w:val="00D12813"/>
    <w:rsid w:val="00D13BCE"/>
    <w:rsid w:val="00D13DF6"/>
    <w:rsid w:val="00D14991"/>
    <w:rsid w:val="00D1648A"/>
    <w:rsid w:val="00D17092"/>
    <w:rsid w:val="00D20215"/>
    <w:rsid w:val="00D20E58"/>
    <w:rsid w:val="00D228E4"/>
    <w:rsid w:val="00D22AE7"/>
    <w:rsid w:val="00D23B71"/>
    <w:rsid w:val="00D23FD7"/>
    <w:rsid w:val="00D2482B"/>
    <w:rsid w:val="00D24A5E"/>
    <w:rsid w:val="00D24E4D"/>
    <w:rsid w:val="00D24FCC"/>
    <w:rsid w:val="00D25841"/>
    <w:rsid w:val="00D25922"/>
    <w:rsid w:val="00D25970"/>
    <w:rsid w:val="00D25BFD"/>
    <w:rsid w:val="00D26FB5"/>
    <w:rsid w:val="00D31188"/>
    <w:rsid w:val="00D31211"/>
    <w:rsid w:val="00D31461"/>
    <w:rsid w:val="00D31CD6"/>
    <w:rsid w:val="00D33C7E"/>
    <w:rsid w:val="00D35340"/>
    <w:rsid w:val="00D3540E"/>
    <w:rsid w:val="00D3600A"/>
    <w:rsid w:val="00D36084"/>
    <w:rsid w:val="00D37F72"/>
    <w:rsid w:val="00D40AB3"/>
    <w:rsid w:val="00D424AD"/>
    <w:rsid w:val="00D425FE"/>
    <w:rsid w:val="00D4278B"/>
    <w:rsid w:val="00D42BEC"/>
    <w:rsid w:val="00D433D8"/>
    <w:rsid w:val="00D43A3A"/>
    <w:rsid w:val="00D43B7B"/>
    <w:rsid w:val="00D448AB"/>
    <w:rsid w:val="00D45596"/>
    <w:rsid w:val="00D46117"/>
    <w:rsid w:val="00D470F1"/>
    <w:rsid w:val="00D478D3"/>
    <w:rsid w:val="00D51426"/>
    <w:rsid w:val="00D5158E"/>
    <w:rsid w:val="00D51A58"/>
    <w:rsid w:val="00D521F8"/>
    <w:rsid w:val="00D5236A"/>
    <w:rsid w:val="00D53E10"/>
    <w:rsid w:val="00D53E24"/>
    <w:rsid w:val="00D54802"/>
    <w:rsid w:val="00D55808"/>
    <w:rsid w:val="00D5596D"/>
    <w:rsid w:val="00D55DEC"/>
    <w:rsid w:val="00D56FC3"/>
    <w:rsid w:val="00D603A3"/>
    <w:rsid w:val="00D60DB6"/>
    <w:rsid w:val="00D61BC1"/>
    <w:rsid w:val="00D62ADD"/>
    <w:rsid w:val="00D62AFE"/>
    <w:rsid w:val="00D62B54"/>
    <w:rsid w:val="00D641D2"/>
    <w:rsid w:val="00D64931"/>
    <w:rsid w:val="00D64CCE"/>
    <w:rsid w:val="00D657A7"/>
    <w:rsid w:val="00D65D30"/>
    <w:rsid w:val="00D679FB"/>
    <w:rsid w:val="00D67F06"/>
    <w:rsid w:val="00D67FC2"/>
    <w:rsid w:val="00D7087A"/>
    <w:rsid w:val="00D73CEA"/>
    <w:rsid w:val="00D74DEA"/>
    <w:rsid w:val="00D75622"/>
    <w:rsid w:val="00D7573E"/>
    <w:rsid w:val="00D77190"/>
    <w:rsid w:val="00D774CE"/>
    <w:rsid w:val="00D77FB8"/>
    <w:rsid w:val="00D82768"/>
    <w:rsid w:val="00D8381F"/>
    <w:rsid w:val="00D8385C"/>
    <w:rsid w:val="00D84237"/>
    <w:rsid w:val="00D856A0"/>
    <w:rsid w:val="00D85C85"/>
    <w:rsid w:val="00D8650E"/>
    <w:rsid w:val="00D87388"/>
    <w:rsid w:val="00D87BC8"/>
    <w:rsid w:val="00D87BDB"/>
    <w:rsid w:val="00D9223C"/>
    <w:rsid w:val="00D925A8"/>
    <w:rsid w:val="00D927D3"/>
    <w:rsid w:val="00D93C0D"/>
    <w:rsid w:val="00D953B3"/>
    <w:rsid w:val="00D97681"/>
    <w:rsid w:val="00DA0078"/>
    <w:rsid w:val="00DA09E1"/>
    <w:rsid w:val="00DA1BE7"/>
    <w:rsid w:val="00DA1D79"/>
    <w:rsid w:val="00DA232F"/>
    <w:rsid w:val="00DA2969"/>
    <w:rsid w:val="00DA3683"/>
    <w:rsid w:val="00DA3D75"/>
    <w:rsid w:val="00DA3E22"/>
    <w:rsid w:val="00DA44EF"/>
    <w:rsid w:val="00DA4878"/>
    <w:rsid w:val="00DA4F2C"/>
    <w:rsid w:val="00DA5081"/>
    <w:rsid w:val="00DA6D0E"/>
    <w:rsid w:val="00DA7C1B"/>
    <w:rsid w:val="00DB0573"/>
    <w:rsid w:val="00DB16F3"/>
    <w:rsid w:val="00DB17B2"/>
    <w:rsid w:val="00DB1CFA"/>
    <w:rsid w:val="00DB1D8B"/>
    <w:rsid w:val="00DB2936"/>
    <w:rsid w:val="00DB300A"/>
    <w:rsid w:val="00DB3341"/>
    <w:rsid w:val="00DB3576"/>
    <w:rsid w:val="00DB4360"/>
    <w:rsid w:val="00DB4A26"/>
    <w:rsid w:val="00DB4D75"/>
    <w:rsid w:val="00DB5429"/>
    <w:rsid w:val="00DB5692"/>
    <w:rsid w:val="00DB6601"/>
    <w:rsid w:val="00DB68EB"/>
    <w:rsid w:val="00DB6F78"/>
    <w:rsid w:val="00DB7A07"/>
    <w:rsid w:val="00DB7DF9"/>
    <w:rsid w:val="00DC07E1"/>
    <w:rsid w:val="00DC0F03"/>
    <w:rsid w:val="00DC2046"/>
    <w:rsid w:val="00DC223D"/>
    <w:rsid w:val="00DC2C3A"/>
    <w:rsid w:val="00DC4D02"/>
    <w:rsid w:val="00DC4F22"/>
    <w:rsid w:val="00DC66A9"/>
    <w:rsid w:val="00DC69AD"/>
    <w:rsid w:val="00DC6BFE"/>
    <w:rsid w:val="00DC7506"/>
    <w:rsid w:val="00DC78C3"/>
    <w:rsid w:val="00DD00EC"/>
    <w:rsid w:val="00DD094E"/>
    <w:rsid w:val="00DD1A0E"/>
    <w:rsid w:val="00DD286C"/>
    <w:rsid w:val="00DD2BB8"/>
    <w:rsid w:val="00DD3478"/>
    <w:rsid w:val="00DD3559"/>
    <w:rsid w:val="00DD3E20"/>
    <w:rsid w:val="00DD4237"/>
    <w:rsid w:val="00DD4CD6"/>
    <w:rsid w:val="00DD4F58"/>
    <w:rsid w:val="00DD5382"/>
    <w:rsid w:val="00DD5412"/>
    <w:rsid w:val="00DD594B"/>
    <w:rsid w:val="00DD6730"/>
    <w:rsid w:val="00DD6E4B"/>
    <w:rsid w:val="00DD7AE8"/>
    <w:rsid w:val="00DE009A"/>
    <w:rsid w:val="00DE04E0"/>
    <w:rsid w:val="00DE059F"/>
    <w:rsid w:val="00DE20F3"/>
    <w:rsid w:val="00DE25BB"/>
    <w:rsid w:val="00DE3413"/>
    <w:rsid w:val="00DE3E2B"/>
    <w:rsid w:val="00DE3F5A"/>
    <w:rsid w:val="00DE4A37"/>
    <w:rsid w:val="00DE4E84"/>
    <w:rsid w:val="00DE545C"/>
    <w:rsid w:val="00DE76E7"/>
    <w:rsid w:val="00DE78CB"/>
    <w:rsid w:val="00DF013E"/>
    <w:rsid w:val="00DF128D"/>
    <w:rsid w:val="00DF1556"/>
    <w:rsid w:val="00DF225C"/>
    <w:rsid w:val="00DF2852"/>
    <w:rsid w:val="00DF2EA4"/>
    <w:rsid w:val="00DF48B7"/>
    <w:rsid w:val="00DF4C86"/>
    <w:rsid w:val="00DF5E57"/>
    <w:rsid w:val="00DF61C0"/>
    <w:rsid w:val="00DF67BF"/>
    <w:rsid w:val="00DF6813"/>
    <w:rsid w:val="00DF6921"/>
    <w:rsid w:val="00DF72F0"/>
    <w:rsid w:val="00E00C22"/>
    <w:rsid w:val="00E00CA1"/>
    <w:rsid w:val="00E020B7"/>
    <w:rsid w:val="00E02648"/>
    <w:rsid w:val="00E02D19"/>
    <w:rsid w:val="00E03307"/>
    <w:rsid w:val="00E059C8"/>
    <w:rsid w:val="00E06015"/>
    <w:rsid w:val="00E06370"/>
    <w:rsid w:val="00E0709E"/>
    <w:rsid w:val="00E0734B"/>
    <w:rsid w:val="00E075A9"/>
    <w:rsid w:val="00E101DC"/>
    <w:rsid w:val="00E1050E"/>
    <w:rsid w:val="00E11795"/>
    <w:rsid w:val="00E127A7"/>
    <w:rsid w:val="00E139B2"/>
    <w:rsid w:val="00E13E80"/>
    <w:rsid w:val="00E13FDC"/>
    <w:rsid w:val="00E14618"/>
    <w:rsid w:val="00E16108"/>
    <w:rsid w:val="00E16502"/>
    <w:rsid w:val="00E167F8"/>
    <w:rsid w:val="00E16B85"/>
    <w:rsid w:val="00E178C5"/>
    <w:rsid w:val="00E17BDC"/>
    <w:rsid w:val="00E17E17"/>
    <w:rsid w:val="00E228B2"/>
    <w:rsid w:val="00E243A3"/>
    <w:rsid w:val="00E2677D"/>
    <w:rsid w:val="00E267B0"/>
    <w:rsid w:val="00E26C26"/>
    <w:rsid w:val="00E26D4A"/>
    <w:rsid w:val="00E306C6"/>
    <w:rsid w:val="00E3094E"/>
    <w:rsid w:val="00E3104A"/>
    <w:rsid w:val="00E3147E"/>
    <w:rsid w:val="00E31483"/>
    <w:rsid w:val="00E320FB"/>
    <w:rsid w:val="00E331CE"/>
    <w:rsid w:val="00E3379D"/>
    <w:rsid w:val="00E3537B"/>
    <w:rsid w:val="00E359A0"/>
    <w:rsid w:val="00E35D08"/>
    <w:rsid w:val="00E35F90"/>
    <w:rsid w:val="00E37EC0"/>
    <w:rsid w:val="00E37F5F"/>
    <w:rsid w:val="00E4063A"/>
    <w:rsid w:val="00E408F7"/>
    <w:rsid w:val="00E41012"/>
    <w:rsid w:val="00E41563"/>
    <w:rsid w:val="00E4252C"/>
    <w:rsid w:val="00E42F72"/>
    <w:rsid w:val="00E43F47"/>
    <w:rsid w:val="00E44E27"/>
    <w:rsid w:val="00E4552F"/>
    <w:rsid w:val="00E464D4"/>
    <w:rsid w:val="00E46EEB"/>
    <w:rsid w:val="00E47AB1"/>
    <w:rsid w:val="00E505FF"/>
    <w:rsid w:val="00E51162"/>
    <w:rsid w:val="00E512CE"/>
    <w:rsid w:val="00E5192D"/>
    <w:rsid w:val="00E51C4C"/>
    <w:rsid w:val="00E51F85"/>
    <w:rsid w:val="00E52593"/>
    <w:rsid w:val="00E52947"/>
    <w:rsid w:val="00E53D5F"/>
    <w:rsid w:val="00E54031"/>
    <w:rsid w:val="00E54883"/>
    <w:rsid w:val="00E54C19"/>
    <w:rsid w:val="00E5544C"/>
    <w:rsid w:val="00E558F7"/>
    <w:rsid w:val="00E56230"/>
    <w:rsid w:val="00E56737"/>
    <w:rsid w:val="00E56B9A"/>
    <w:rsid w:val="00E571DF"/>
    <w:rsid w:val="00E57880"/>
    <w:rsid w:val="00E60601"/>
    <w:rsid w:val="00E62520"/>
    <w:rsid w:val="00E62A57"/>
    <w:rsid w:val="00E63917"/>
    <w:rsid w:val="00E63DFC"/>
    <w:rsid w:val="00E63F0E"/>
    <w:rsid w:val="00E653C2"/>
    <w:rsid w:val="00E6545C"/>
    <w:rsid w:val="00E65767"/>
    <w:rsid w:val="00E65D19"/>
    <w:rsid w:val="00E66602"/>
    <w:rsid w:val="00E6685B"/>
    <w:rsid w:val="00E67ADC"/>
    <w:rsid w:val="00E70BDB"/>
    <w:rsid w:val="00E70E77"/>
    <w:rsid w:val="00E71679"/>
    <w:rsid w:val="00E71DCF"/>
    <w:rsid w:val="00E72281"/>
    <w:rsid w:val="00E724B2"/>
    <w:rsid w:val="00E73305"/>
    <w:rsid w:val="00E73C8F"/>
    <w:rsid w:val="00E75ACD"/>
    <w:rsid w:val="00E76152"/>
    <w:rsid w:val="00E76A7E"/>
    <w:rsid w:val="00E76A95"/>
    <w:rsid w:val="00E77372"/>
    <w:rsid w:val="00E803DE"/>
    <w:rsid w:val="00E82F66"/>
    <w:rsid w:val="00E831E3"/>
    <w:rsid w:val="00E83BEA"/>
    <w:rsid w:val="00E84998"/>
    <w:rsid w:val="00E85035"/>
    <w:rsid w:val="00E86868"/>
    <w:rsid w:val="00E86A12"/>
    <w:rsid w:val="00E86A58"/>
    <w:rsid w:val="00E90F69"/>
    <w:rsid w:val="00E9161A"/>
    <w:rsid w:val="00E91750"/>
    <w:rsid w:val="00E91D3E"/>
    <w:rsid w:val="00E920ED"/>
    <w:rsid w:val="00E92323"/>
    <w:rsid w:val="00E9273A"/>
    <w:rsid w:val="00E92F50"/>
    <w:rsid w:val="00E933ED"/>
    <w:rsid w:val="00E94639"/>
    <w:rsid w:val="00E95131"/>
    <w:rsid w:val="00E95785"/>
    <w:rsid w:val="00E97394"/>
    <w:rsid w:val="00E9790A"/>
    <w:rsid w:val="00EA057B"/>
    <w:rsid w:val="00EA0BB1"/>
    <w:rsid w:val="00EA1159"/>
    <w:rsid w:val="00EA1F55"/>
    <w:rsid w:val="00EA2312"/>
    <w:rsid w:val="00EA2CB0"/>
    <w:rsid w:val="00EA4273"/>
    <w:rsid w:val="00EA506C"/>
    <w:rsid w:val="00EA6277"/>
    <w:rsid w:val="00EB0BB6"/>
    <w:rsid w:val="00EB118A"/>
    <w:rsid w:val="00EB1864"/>
    <w:rsid w:val="00EB2101"/>
    <w:rsid w:val="00EB29EC"/>
    <w:rsid w:val="00EB2E57"/>
    <w:rsid w:val="00EB357B"/>
    <w:rsid w:val="00EB39FE"/>
    <w:rsid w:val="00EB40E9"/>
    <w:rsid w:val="00EB6839"/>
    <w:rsid w:val="00EB6CA9"/>
    <w:rsid w:val="00EB6ED4"/>
    <w:rsid w:val="00EC15B3"/>
    <w:rsid w:val="00EC178B"/>
    <w:rsid w:val="00EC22C6"/>
    <w:rsid w:val="00EC34B7"/>
    <w:rsid w:val="00EC46FC"/>
    <w:rsid w:val="00EC5340"/>
    <w:rsid w:val="00EC6844"/>
    <w:rsid w:val="00EC6886"/>
    <w:rsid w:val="00EC7306"/>
    <w:rsid w:val="00ED05B9"/>
    <w:rsid w:val="00ED08AE"/>
    <w:rsid w:val="00ED1BB9"/>
    <w:rsid w:val="00ED2F3C"/>
    <w:rsid w:val="00ED3822"/>
    <w:rsid w:val="00ED42E1"/>
    <w:rsid w:val="00ED4730"/>
    <w:rsid w:val="00ED4CCA"/>
    <w:rsid w:val="00ED7859"/>
    <w:rsid w:val="00ED7E03"/>
    <w:rsid w:val="00EE0AD7"/>
    <w:rsid w:val="00EE0C6E"/>
    <w:rsid w:val="00EE1CAC"/>
    <w:rsid w:val="00EE23A7"/>
    <w:rsid w:val="00EE38A7"/>
    <w:rsid w:val="00EE38B2"/>
    <w:rsid w:val="00EE44C9"/>
    <w:rsid w:val="00EE5CE4"/>
    <w:rsid w:val="00EE69C8"/>
    <w:rsid w:val="00EE782E"/>
    <w:rsid w:val="00EF0D9D"/>
    <w:rsid w:val="00EF2243"/>
    <w:rsid w:val="00EF3224"/>
    <w:rsid w:val="00EF3FAA"/>
    <w:rsid w:val="00EF441C"/>
    <w:rsid w:val="00EF5BF6"/>
    <w:rsid w:val="00EF5E5C"/>
    <w:rsid w:val="00EF66F1"/>
    <w:rsid w:val="00EF76C5"/>
    <w:rsid w:val="00EF7E3D"/>
    <w:rsid w:val="00F005A6"/>
    <w:rsid w:val="00F010A0"/>
    <w:rsid w:val="00F03A33"/>
    <w:rsid w:val="00F05263"/>
    <w:rsid w:val="00F05EEC"/>
    <w:rsid w:val="00F06669"/>
    <w:rsid w:val="00F07182"/>
    <w:rsid w:val="00F108BE"/>
    <w:rsid w:val="00F10E75"/>
    <w:rsid w:val="00F11C42"/>
    <w:rsid w:val="00F13645"/>
    <w:rsid w:val="00F13710"/>
    <w:rsid w:val="00F13A61"/>
    <w:rsid w:val="00F14A85"/>
    <w:rsid w:val="00F15448"/>
    <w:rsid w:val="00F15C27"/>
    <w:rsid w:val="00F160E0"/>
    <w:rsid w:val="00F17E3F"/>
    <w:rsid w:val="00F2003F"/>
    <w:rsid w:val="00F2006A"/>
    <w:rsid w:val="00F20125"/>
    <w:rsid w:val="00F20559"/>
    <w:rsid w:val="00F2073C"/>
    <w:rsid w:val="00F20877"/>
    <w:rsid w:val="00F20F0D"/>
    <w:rsid w:val="00F210FC"/>
    <w:rsid w:val="00F211EA"/>
    <w:rsid w:val="00F213E0"/>
    <w:rsid w:val="00F225D5"/>
    <w:rsid w:val="00F23406"/>
    <w:rsid w:val="00F23606"/>
    <w:rsid w:val="00F236B5"/>
    <w:rsid w:val="00F23AA9"/>
    <w:rsid w:val="00F23C2A"/>
    <w:rsid w:val="00F253B1"/>
    <w:rsid w:val="00F2572B"/>
    <w:rsid w:val="00F25A89"/>
    <w:rsid w:val="00F25FC1"/>
    <w:rsid w:val="00F26831"/>
    <w:rsid w:val="00F27014"/>
    <w:rsid w:val="00F273C9"/>
    <w:rsid w:val="00F27476"/>
    <w:rsid w:val="00F30701"/>
    <w:rsid w:val="00F3119F"/>
    <w:rsid w:val="00F3133B"/>
    <w:rsid w:val="00F31B53"/>
    <w:rsid w:val="00F3214A"/>
    <w:rsid w:val="00F32204"/>
    <w:rsid w:val="00F3248D"/>
    <w:rsid w:val="00F33034"/>
    <w:rsid w:val="00F34266"/>
    <w:rsid w:val="00F35E2B"/>
    <w:rsid w:val="00F37872"/>
    <w:rsid w:val="00F378A2"/>
    <w:rsid w:val="00F411E8"/>
    <w:rsid w:val="00F4287B"/>
    <w:rsid w:val="00F428D1"/>
    <w:rsid w:val="00F44067"/>
    <w:rsid w:val="00F450B9"/>
    <w:rsid w:val="00F454DD"/>
    <w:rsid w:val="00F454F5"/>
    <w:rsid w:val="00F4586B"/>
    <w:rsid w:val="00F46C0F"/>
    <w:rsid w:val="00F46F71"/>
    <w:rsid w:val="00F474EB"/>
    <w:rsid w:val="00F47A26"/>
    <w:rsid w:val="00F50425"/>
    <w:rsid w:val="00F508AD"/>
    <w:rsid w:val="00F50FC4"/>
    <w:rsid w:val="00F526AD"/>
    <w:rsid w:val="00F53C15"/>
    <w:rsid w:val="00F547A1"/>
    <w:rsid w:val="00F54833"/>
    <w:rsid w:val="00F54A67"/>
    <w:rsid w:val="00F55233"/>
    <w:rsid w:val="00F55CD2"/>
    <w:rsid w:val="00F55D3B"/>
    <w:rsid w:val="00F55E1D"/>
    <w:rsid w:val="00F56799"/>
    <w:rsid w:val="00F573AB"/>
    <w:rsid w:val="00F60693"/>
    <w:rsid w:val="00F61282"/>
    <w:rsid w:val="00F613AD"/>
    <w:rsid w:val="00F61583"/>
    <w:rsid w:val="00F6324F"/>
    <w:rsid w:val="00F632F8"/>
    <w:rsid w:val="00F63E33"/>
    <w:rsid w:val="00F64D6F"/>
    <w:rsid w:val="00F65683"/>
    <w:rsid w:val="00F66267"/>
    <w:rsid w:val="00F66F69"/>
    <w:rsid w:val="00F66F86"/>
    <w:rsid w:val="00F67314"/>
    <w:rsid w:val="00F674DC"/>
    <w:rsid w:val="00F67C95"/>
    <w:rsid w:val="00F70047"/>
    <w:rsid w:val="00F707B3"/>
    <w:rsid w:val="00F70949"/>
    <w:rsid w:val="00F7149C"/>
    <w:rsid w:val="00F71900"/>
    <w:rsid w:val="00F72B7B"/>
    <w:rsid w:val="00F74C3B"/>
    <w:rsid w:val="00F74D7B"/>
    <w:rsid w:val="00F7576F"/>
    <w:rsid w:val="00F75B45"/>
    <w:rsid w:val="00F75D14"/>
    <w:rsid w:val="00F76C12"/>
    <w:rsid w:val="00F77F2C"/>
    <w:rsid w:val="00F809CC"/>
    <w:rsid w:val="00F81433"/>
    <w:rsid w:val="00F81A8C"/>
    <w:rsid w:val="00F83311"/>
    <w:rsid w:val="00F85870"/>
    <w:rsid w:val="00F868EB"/>
    <w:rsid w:val="00F86F83"/>
    <w:rsid w:val="00F90528"/>
    <w:rsid w:val="00F90A4A"/>
    <w:rsid w:val="00F912BA"/>
    <w:rsid w:val="00F928BC"/>
    <w:rsid w:val="00F93141"/>
    <w:rsid w:val="00F934E9"/>
    <w:rsid w:val="00F93515"/>
    <w:rsid w:val="00F93631"/>
    <w:rsid w:val="00F93963"/>
    <w:rsid w:val="00F941F3"/>
    <w:rsid w:val="00F9435B"/>
    <w:rsid w:val="00F9443A"/>
    <w:rsid w:val="00F94DF5"/>
    <w:rsid w:val="00F953AC"/>
    <w:rsid w:val="00F954D6"/>
    <w:rsid w:val="00F95B9C"/>
    <w:rsid w:val="00F97143"/>
    <w:rsid w:val="00F97A9D"/>
    <w:rsid w:val="00F97D35"/>
    <w:rsid w:val="00FA089F"/>
    <w:rsid w:val="00FA0FD8"/>
    <w:rsid w:val="00FA1E8B"/>
    <w:rsid w:val="00FA1FED"/>
    <w:rsid w:val="00FA2024"/>
    <w:rsid w:val="00FA2DCF"/>
    <w:rsid w:val="00FA2FF9"/>
    <w:rsid w:val="00FA33A3"/>
    <w:rsid w:val="00FA3473"/>
    <w:rsid w:val="00FA38B4"/>
    <w:rsid w:val="00FA3C86"/>
    <w:rsid w:val="00FA3E21"/>
    <w:rsid w:val="00FA43B5"/>
    <w:rsid w:val="00FA4EC6"/>
    <w:rsid w:val="00FA67BE"/>
    <w:rsid w:val="00FA69B0"/>
    <w:rsid w:val="00FA7A3D"/>
    <w:rsid w:val="00FB0420"/>
    <w:rsid w:val="00FB0CD0"/>
    <w:rsid w:val="00FB16AA"/>
    <w:rsid w:val="00FB1866"/>
    <w:rsid w:val="00FB1C25"/>
    <w:rsid w:val="00FB2AFE"/>
    <w:rsid w:val="00FB4B5E"/>
    <w:rsid w:val="00FB52E7"/>
    <w:rsid w:val="00FB54D2"/>
    <w:rsid w:val="00FB6988"/>
    <w:rsid w:val="00FB73B3"/>
    <w:rsid w:val="00FB75EB"/>
    <w:rsid w:val="00FC0E1C"/>
    <w:rsid w:val="00FC0FC6"/>
    <w:rsid w:val="00FC169A"/>
    <w:rsid w:val="00FC2289"/>
    <w:rsid w:val="00FC22C8"/>
    <w:rsid w:val="00FC2528"/>
    <w:rsid w:val="00FC3864"/>
    <w:rsid w:val="00FC3F28"/>
    <w:rsid w:val="00FC4CD5"/>
    <w:rsid w:val="00FC5D4A"/>
    <w:rsid w:val="00FC61BE"/>
    <w:rsid w:val="00FC7834"/>
    <w:rsid w:val="00FC7924"/>
    <w:rsid w:val="00FC79D4"/>
    <w:rsid w:val="00FD147B"/>
    <w:rsid w:val="00FD18BF"/>
    <w:rsid w:val="00FD2620"/>
    <w:rsid w:val="00FD2A0C"/>
    <w:rsid w:val="00FD35FE"/>
    <w:rsid w:val="00FD496F"/>
    <w:rsid w:val="00FD4E6B"/>
    <w:rsid w:val="00FD5032"/>
    <w:rsid w:val="00FD5394"/>
    <w:rsid w:val="00FD542F"/>
    <w:rsid w:val="00FD54ED"/>
    <w:rsid w:val="00FD552C"/>
    <w:rsid w:val="00FD6B2E"/>
    <w:rsid w:val="00FD7100"/>
    <w:rsid w:val="00FD73CA"/>
    <w:rsid w:val="00FD7588"/>
    <w:rsid w:val="00FE0427"/>
    <w:rsid w:val="00FE09A4"/>
    <w:rsid w:val="00FE0FC8"/>
    <w:rsid w:val="00FE11C0"/>
    <w:rsid w:val="00FE1241"/>
    <w:rsid w:val="00FE1931"/>
    <w:rsid w:val="00FE1E4D"/>
    <w:rsid w:val="00FE27F5"/>
    <w:rsid w:val="00FE289C"/>
    <w:rsid w:val="00FE44E3"/>
    <w:rsid w:val="00FE4821"/>
    <w:rsid w:val="00FE5467"/>
    <w:rsid w:val="00FE588F"/>
    <w:rsid w:val="00FE605C"/>
    <w:rsid w:val="00FE6B09"/>
    <w:rsid w:val="00FE6FE0"/>
    <w:rsid w:val="00FE6FEC"/>
    <w:rsid w:val="00FE7255"/>
    <w:rsid w:val="00FE736D"/>
    <w:rsid w:val="00FE7C96"/>
    <w:rsid w:val="00FE7DF6"/>
    <w:rsid w:val="00FF035E"/>
    <w:rsid w:val="00FF03D7"/>
    <w:rsid w:val="00FF1DB6"/>
    <w:rsid w:val="00FF2A77"/>
    <w:rsid w:val="00FF379E"/>
    <w:rsid w:val="00FF43AC"/>
    <w:rsid w:val="00FF6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semiHidden="0" w:uiPriority="0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locked="1" w:semiHidden="0" w:uiPriority="0"/>
    <w:lsdException w:name="Body Text Indent 3" w:locked="1" w:semiHidden="0" w:uiPriority="0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74E97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857F6"/>
    <w:pPr>
      <w:keepNext/>
      <w:spacing w:after="0"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857F6"/>
    <w:pPr>
      <w:keepNext/>
      <w:spacing w:after="0" w:line="240" w:lineRule="auto"/>
      <w:ind w:left="709"/>
      <w:outlineLvl w:val="1"/>
    </w:pPr>
    <w:rPr>
      <w:sz w:val="28"/>
      <w:szCs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9857F6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F55C3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857F6"/>
    <w:rPr>
      <w:rFonts w:ascii="AG Souvenir" w:hAnsi="AG Souvenir" w:cs="AG Souvenir"/>
      <w:b/>
      <w:bCs/>
      <w:spacing w:val="38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857F6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9857F6"/>
    <w:rPr>
      <w:rFonts w:ascii="Arial" w:hAnsi="Arial" w:cs="Arial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F55C3"/>
    <w:rPr>
      <w:rFonts w:ascii="Calibri" w:hAnsi="Calibri" w:cs="Calibri"/>
      <w:i/>
      <w:iCs/>
      <w:sz w:val="24"/>
      <w:szCs w:val="24"/>
    </w:rPr>
  </w:style>
  <w:style w:type="paragraph" w:customStyle="1" w:styleId="ConsPlusNormal">
    <w:name w:val="ConsPlusNormal"/>
    <w:uiPriority w:val="99"/>
    <w:rsid w:val="00174E9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4E9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174E9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0522E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522EC"/>
  </w:style>
  <w:style w:type="paragraph" w:styleId="Footer">
    <w:name w:val="footer"/>
    <w:basedOn w:val="Normal"/>
    <w:link w:val="FooterChar"/>
    <w:uiPriority w:val="99"/>
    <w:rsid w:val="000522E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522EC"/>
  </w:style>
  <w:style w:type="paragraph" w:styleId="NoSpacing">
    <w:name w:val="No Spacing"/>
    <w:link w:val="NoSpacingChar"/>
    <w:uiPriority w:val="99"/>
    <w:qFormat/>
    <w:rsid w:val="000522EC"/>
    <w:rPr>
      <w:rFonts w:cs="Calibri"/>
    </w:rPr>
  </w:style>
  <w:style w:type="paragraph" w:styleId="BodyText">
    <w:name w:val="Body Text"/>
    <w:basedOn w:val="Normal"/>
    <w:link w:val="BodyTextChar"/>
    <w:uiPriority w:val="99"/>
    <w:rsid w:val="009857F6"/>
    <w:pPr>
      <w:spacing w:after="0" w:line="240" w:lineRule="auto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857F6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9857F6"/>
    <w:pPr>
      <w:spacing w:after="0" w:line="240" w:lineRule="auto"/>
      <w:ind w:firstLine="709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9857F6"/>
    <w:rPr>
      <w:rFonts w:ascii="Times New Roman" w:hAnsi="Times New Roman" w:cs="Times New Roman"/>
      <w:sz w:val="20"/>
      <w:szCs w:val="20"/>
    </w:rPr>
  </w:style>
  <w:style w:type="paragraph" w:customStyle="1" w:styleId="Postan">
    <w:name w:val="Postan"/>
    <w:basedOn w:val="Normal"/>
    <w:uiPriority w:val="99"/>
    <w:rsid w:val="009857F6"/>
    <w:pPr>
      <w:spacing w:after="0" w:line="240" w:lineRule="auto"/>
      <w:jc w:val="center"/>
    </w:pPr>
    <w:rPr>
      <w:sz w:val="28"/>
      <w:szCs w:val="28"/>
    </w:rPr>
  </w:style>
  <w:style w:type="character" w:styleId="PageNumber">
    <w:name w:val="page number"/>
    <w:basedOn w:val="DefaultParagraphFont"/>
    <w:uiPriority w:val="99"/>
    <w:rsid w:val="009857F6"/>
  </w:style>
  <w:style w:type="character" w:customStyle="1" w:styleId="BodyTextIndent2Char">
    <w:name w:val="Body Text Indent 2 Char"/>
    <w:link w:val="BodyTextIndent2"/>
    <w:uiPriority w:val="99"/>
    <w:locked/>
    <w:rsid w:val="009857F6"/>
    <w:rPr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9857F6"/>
    <w:pPr>
      <w:spacing w:after="0" w:line="240" w:lineRule="auto"/>
      <w:ind w:firstLine="709"/>
      <w:jc w:val="both"/>
    </w:pPr>
    <w:rPr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rsid w:val="003A5D1A"/>
    <w:rPr>
      <w:rFonts w:cs="Calibri"/>
    </w:rPr>
  </w:style>
  <w:style w:type="character" w:customStyle="1" w:styleId="21">
    <w:name w:val="Основной текст с отступом 2 Знак1"/>
    <w:basedOn w:val="DefaultParagraphFont"/>
    <w:uiPriority w:val="99"/>
    <w:semiHidden/>
    <w:rsid w:val="009857F6"/>
  </w:style>
  <w:style w:type="paragraph" w:customStyle="1" w:styleId="ConsPlusTitle">
    <w:name w:val="ConsPlusTitle"/>
    <w:uiPriority w:val="99"/>
    <w:rsid w:val="009857F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9857F6"/>
    <w:pPr>
      <w:spacing w:after="0" w:line="240" w:lineRule="auto"/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9857F6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9857F6"/>
    <w:rPr>
      <w:b/>
      <w:bCs/>
    </w:rPr>
  </w:style>
  <w:style w:type="character" w:styleId="Hyperlink">
    <w:name w:val="Hyperlink"/>
    <w:basedOn w:val="DefaultParagraphFont"/>
    <w:uiPriority w:val="99"/>
    <w:rsid w:val="009857F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85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857F6"/>
    <w:rPr>
      <w:rFonts w:ascii="Tahoma" w:hAnsi="Tahoma" w:cs="Tahoma"/>
      <w:sz w:val="16"/>
      <w:szCs w:val="16"/>
    </w:rPr>
  </w:style>
  <w:style w:type="paragraph" w:customStyle="1" w:styleId="1">
    <w:name w:val="Знак1 Знак Знак Знак"/>
    <w:basedOn w:val="Normal"/>
    <w:uiPriority w:val="99"/>
    <w:rsid w:val="009857F6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99"/>
    <w:qFormat/>
    <w:rsid w:val="00FD35FE"/>
    <w:pPr>
      <w:ind w:left="708"/>
    </w:pPr>
  </w:style>
  <w:style w:type="paragraph" w:styleId="BodyTextIndent3">
    <w:name w:val="Body Text Indent 3"/>
    <w:basedOn w:val="Normal"/>
    <w:link w:val="BodyTextIndent3Char"/>
    <w:uiPriority w:val="99"/>
    <w:rsid w:val="00C6574D"/>
    <w:pPr>
      <w:spacing w:after="120" w:line="240" w:lineRule="auto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C6574D"/>
    <w:rPr>
      <w:rFonts w:ascii="Times New Roman" w:hAnsi="Times New Roman" w:cs="Times New Roman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262A2C"/>
    <w:pPr>
      <w:autoSpaceDE w:val="0"/>
      <w:autoSpaceDN w:val="0"/>
      <w:adjustRightInd w:val="0"/>
      <w:spacing w:after="0" w:line="240" w:lineRule="auto"/>
      <w:jc w:val="both"/>
    </w:pPr>
    <w:rPr>
      <w:color w:val="FF0000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62A2C"/>
    <w:rPr>
      <w:rFonts w:ascii="Times New Roman" w:hAnsi="Times New Roman" w:cs="Times New Roman"/>
      <w:color w:val="FF0000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262A2C"/>
    <w:pPr>
      <w:spacing w:after="0" w:line="240" w:lineRule="auto"/>
      <w:jc w:val="center"/>
    </w:pPr>
    <w:rPr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262A2C"/>
    <w:rPr>
      <w:rFonts w:ascii="Times New Roman" w:hAnsi="Times New Roman" w:cs="Times New Roman"/>
      <w:sz w:val="28"/>
      <w:szCs w:val="28"/>
    </w:rPr>
  </w:style>
  <w:style w:type="table" w:styleId="TableGrid">
    <w:name w:val="Table Grid"/>
    <w:basedOn w:val="TableNormal"/>
    <w:uiPriority w:val="99"/>
    <w:rsid w:val="00262A2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1"/>
    <w:basedOn w:val="Normal"/>
    <w:uiPriority w:val="99"/>
    <w:rsid w:val="00D25BF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">
    <w:name w:val="Гипертекстовая ссылка"/>
    <w:uiPriority w:val="99"/>
    <w:rsid w:val="00D25BFD"/>
    <w:rPr>
      <w:color w:val="auto"/>
      <w:sz w:val="26"/>
      <w:szCs w:val="26"/>
    </w:rPr>
  </w:style>
  <w:style w:type="paragraph" w:customStyle="1" w:styleId="a0">
    <w:name w:val="Нормальный (таблица)"/>
    <w:basedOn w:val="Normal"/>
    <w:next w:val="Normal"/>
    <w:uiPriority w:val="99"/>
    <w:rsid w:val="00D25BF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rsid w:val="00D25BFD"/>
    <w:rPr>
      <w:color w:val="800080"/>
      <w:u w:val="single"/>
    </w:rPr>
  </w:style>
  <w:style w:type="paragraph" w:customStyle="1" w:styleId="xl65">
    <w:name w:val="xl65"/>
    <w:basedOn w:val="Normal"/>
    <w:uiPriority w:val="99"/>
    <w:rsid w:val="00D25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Normal"/>
    <w:uiPriority w:val="99"/>
    <w:rsid w:val="00D25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4"/>
      <w:szCs w:val="24"/>
    </w:rPr>
  </w:style>
  <w:style w:type="paragraph" w:customStyle="1" w:styleId="xl67">
    <w:name w:val="xl67"/>
    <w:basedOn w:val="Normal"/>
    <w:uiPriority w:val="99"/>
    <w:rsid w:val="00D25BFD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8">
    <w:name w:val="xl68"/>
    <w:basedOn w:val="Normal"/>
    <w:uiPriority w:val="99"/>
    <w:rsid w:val="00D25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9">
    <w:name w:val="xl69"/>
    <w:basedOn w:val="Normal"/>
    <w:uiPriority w:val="99"/>
    <w:rsid w:val="00D25B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Normal"/>
    <w:uiPriority w:val="99"/>
    <w:rsid w:val="00D25BFD"/>
    <w:pP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Normal"/>
    <w:uiPriority w:val="99"/>
    <w:rsid w:val="00D25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Normal"/>
    <w:uiPriority w:val="99"/>
    <w:rsid w:val="00D25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3">
    <w:name w:val="xl73"/>
    <w:basedOn w:val="Normal"/>
    <w:uiPriority w:val="99"/>
    <w:rsid w:val="00D25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Normal"/>
    <w:uiPriority w:val="99"/>
    <w:rsid w:val="00D25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Normal"/>
    <w:uiPriority w:val="99"/>
    <w:rsid w:val="00D25B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4"/>
      <w:szCs w:val="24"/>
    </w:rPr>
  </w:style>
  <w:style w:type="paragraph" w:customStyle="1" w:styleId="xl76">
    <w:name w:val="xl76"/>
    <w:basedOn w:val="Normal"/>
    <w:uiPriority w:val="99"/>
    <w:rsid w:val="00D25BF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Normal"/>
    <w:uiPriority w:val="99"/>
    <w:rsid w:val="00D25B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Normal"/>
    <w:uiPriority w:val="99"/>
    <w:rsid w:val="00D25B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Normal"/>
    <w:uiPriority w:val="99"/>
    <w:rsid w:val="00D25B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Normal"/>
    <w:uiPriority w:val="99"/>
    <w:rsid w:val="00D25B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Normal"/>
    <w:uiPriority w:val="99"/>
    <w:rsid w:val="00D25B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Normal"/>
    <w:uiPriority w:val="99"/>
    <w:rsid w:val="00D25B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table" w:customStyle="1" w:styleId="11">
    <w:name w:val="Сетка таблицы1"/>
    <w:uiPriority w:val="99"/>
    <w:rsid w:val="009B5B5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03249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31">
    <w:name w:val="Заголовок 3 Знак1"/>
    <w:aliases w:val="Знак2 Знак Знак"/>
    <w:uiPriority w:val="99"/>
    <w:locked/>
    <w:rsid w:val="00EB1864"/>
    <w:rPr>
      <w:rFonts w:ascii="Arial" w:hAnsi="Arial" w:cs="Arial"/>
      <w:b/>
      <w:bCs/>
      <w:sz w:val="26"/>
      <w:szCs w:val="26"/>
    </w:rPr>
  </w:style>
  <w:style w:type="character" w:customStyle="1" w:styleId="NoSpacingChar">
    <w:name w:val="No Spacing Char"/>
    <w:link w:val="NoSpacing"/>
    <w:uiPriority w:val="99"/>
    <w:locked/>
    <w:rsid w:val="00C305C9"/>
    <w:rPr>
      <w:sz w:val="22"/>
      <w:szCs w:val="22"/>
    </w:rPr>
  </w:style>
  <w:style w:type="character" w:customStyle="1" w:styleId="6">
    <w:name w:val="Основной текст (6)"/>
    <w:link w:val="61"/>
    <w:uiPriority w:val="99"/>
    <w:locked/>
    <w:rsid w:val="00165381"/>
    <w:rPr>
      <w:rFonts w:ascii="Sylfaen" w:hAnsi="Sylfaen" w:cs="Sylfaen"/>
      <w:noProof/>
      <w:sz w:val="28"/>
      <w:szCs w:val="28"/>
      <w:shd w:val="clear" w:color="auto" w:fill="FFFFFF"/>
    </w:rPr>
  </w:style>
  <w:style w:type="character" w:customStyle="1" w:styleId="7">
    <w:name w:val="Основной текст (7)"/>
    <w:link w:val="71"/>
    <w:uiPriority w:val="99"/>
    <w:locked/>
    <w:rsid w:val="00165381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165381"/>
    <w:pPr>
      <w:shd w:val="clear" w:color="auto" w:fill="FFFFFF"/>
      <w:spacing w:after="0" w:line="240" w:lineRule="atLeast"/>
    </w:pPr>
    <w:rPr>
      <w:rFonts w:ascii="Sylfaen" w:hAnsi="Sylfaen" w:cs="Sylfaen"/>
      <w:noProof/>
      <w:sz w:val="28"/>
      <w:szCs w:val="28"/>
    </w:rPr>
  </w:style>
  <w:style w:type="paragraph" w:customStyle="1" w:styleId="71">
    <w:name w:val="Основной текст (7)1"/>
    <w:basedOn w:val="Normal"/>
    <w:link w:val="7"/>
    <w:uiPriority w:val="99"/>
    <w:rsid w:val="00165381"/>
    <w:pPr>
      <w:shd w:val="clear" w:color="auto" w:fill="FFFFFF"/>
      <w:spacing w:after="0" w:line="326" w:lineRule="exact"/>
      <w:ind w:hanging="640"/>
    </w:pPr>
    <w:rPr>
      <w:sz w:val="28"/>
      <w:szCs w:val="28"/>
    </w:rPr>
  </w:style>
  <w:style w:type="character" w:customStyle="1" w:styleId="4">
    <w:name w:val="Основной текст (4)"/>
    <w:link w:val="41"/>
    <w:uiPriority w:val="99"/>
    <w:locked/>
    <w:rsid w:val="00165381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Normal"/>
    <w:link w:val="4"/>
    <w:uiPriority w:val="99"/>
    <w:rsid w:val="00165381"/>
    <w:pPr>
      <w:shd w:val="clear" w:color="auto" w:fill="FFFFFF"/>
      <w:spacing w:after="0" w:line="240" w:lineRule="atLeast"/>
      <w:jc w:val="both"/>
    </w:pPr>
    <w:rPr>
      <w:sz w:val="28"/>
      <w:szCs w:val="28"/>
    </w:rPr>
  </w:style>
  <w:style w:type="character" w:customStyle="1" w:styleId="14">
    <w:name w:val="Основной текст (14)"/>
    <w:link w:val="141"/>
    <w:uiPriority w:val="99"/>
    <w:locked/>
    <w:rsid w:val="00165381"/>
    <w:rPr>
      <w:b/>
      <w:bCs/>
      <w:sz w:val="26"/>
      <w:szCs w:val="26"/>
      <w:shd w:val="clear" w:color="auto" w:fill="FFFFFF"/>
    </w:rPr>
  </w:style>
  <w:style w:type="paragraph" w:customStyle="1" w:styleId="141">
    <w:name w:val="Основной текст (14)1"/>
    <w:basedOn w:val="Normal"/>
    <w:link w:val="14"/>
    <w:uiPriority w:val="99"/>
    <w:rsid w:val="00165381"/>
    <w:pPr>
      <w:shd w:val="clear" w:color="auto" w:fill="FFFFFF"/>
      <w:spacing w:after="0" w:line="240" w:lineRule="atLeast"/>
    </w:pPr>
    <w:rPr>
      <w:b/>
      <w:bCs/>
      <w:sz w:val="26"/>
      <w:szCs w:val="26"/>
    </w:rPr>
  </w:style>
  <w:style w:type="character" w:customStyle="1" w:styleId="12">
    <w:name w:val="Основной шрифт абзаца1"/>
    <w:uiPriority w:val="99"/>
    <w:rsid w:val="00F55CD2"/>
  </w:style>
  <w:style w:type="paragraph" w:styleId="NormalWeb">
    <w:name w:val="Normal (Web)"/>
    <w:basedOn w:val="Normal"/>
    <w:uiPriority w:val="99"/>
    <w:rsid w:val="0000008F"/>
    <w:pPr>
      <w:widowControl w:val="0"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2">
    <w:name w:val="Название2"/>
    <w:basedOn w:val="Normal"/>
    <w:uiPriority w:val="99"/>
    <w:rsid w:val="004C50CC"/>
    <w:pPr>
      <w:suppressLineNumbers/>
      <w:suppressAutoHyphens/>
      <w:spacing w:before="120" w:after="120" w:line="240" w:lineRule="auto"/>
    </w:pPr>
    <w:rPr>
      <w:i/>
      <w:iCs/>
      <w:sz w:val="24"/>
      <w:szCs w:val="24"/>
      <w:lang w:eastAsia="ar-SA"/>
    </w:rPr>
  </w:style>
  <w:style w:type="character" w:customStyle="1" w:styleId="Absatz-Standardschriftart">
    <w:name w:val="Absatz-Standardschriftart"/>
    <w:uiPriority w:val="99"/>
    <w:rsid w:val="00075D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80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429</Words>
  <Characters>2447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28.12.2012 N 2600-р&lt;Об утверждении государственной программы "Развитие транспортной системы"&gt;</dc:title>
  <dc:subject/>
  <dc:creator>ConsultantPlus</dc:creator>
  <cp:keywords/>
  <dc:description/>
  <cp:lastModifiedBy>vedspeckadr</cp:lastModifiedBy>
  <cp:revision>2</cp:revision>
  <cp:lastPrinted>2024-10-18T11:50:00Z</cp:lastPrinted>
  <dcterms:created xsi:type="dcterms:W3CDTF">2026-11-02T14:06:00Z</dcterms:created>
  <dcterms:modified xsi:type="dcterms:W3CDTF">2026-11-02T14:06:00Z</dcterms:modified>
</cp:coreProperties>
</file>